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1AC6B" w14:textId="717FED0F" w:rsidR="00A15DC1" w:rsidRPr="00296A3A" w:rsidRDefault="2746136D" w:rsidP="39A77DA9">
      <w:pPr>
        <w:pStyle w:val="Title"/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</w:pPr>
      <w:r w:rsidRPr="005C010F">
        <w:rPr>
          <w:rFonts w:ascii="Helvetica 55 Roman" w:hAnsi="Helvetica 55 Roman"/>
          <w:b/>
          <w:bCs/>
          <w:i w:val="0"/>
          <w:iCs w:val="0"/>
          <w:noProof/>
          <w:sz w:val="32"/>
          <w:szCs w:val="32"/>
          <w:lang w:val="en-US"/>
        </w:rPr>
        <w:t>Dr Bike</w:t>
      </w:r>
      <w:r w:rsidRPr="268D2934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&amp; </w:t>
      </w:r>
      <w:r w:rsidR="00A15DC1" w:rsidRPr="005C010F">
        <w:rPr>
          <w:rFonts w:ascii="Arial" w:hAnsi="Arial" w:cs="Arial"/>
          <w:b/>
          <w:bCs/>
          <w:i w:val="0"/>
          <w:iCs w:val="0"/>
          <w:noProof/>
          <w:sz w:val="32"/>
          <w:szCs w:val="32"/>
          <w:lang w:val="en-US"/>
        </w:rPr>
        <w:t>Learn to Ride</w:t>
      </w:r>
      <w:r w:rsidR="00A15DC1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a bike</w:t>
      </w:r>
      <w:r w:rsidR="1C5EA7DC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this Summer</w:t>
      </w:r>
      <w:r w:rsidR="066B41C2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at</w:t>
      </w:r>
      <w:r w:rsidR="00A15DC1">
        <w:br/>
      </w:r>
      <w:r w:rsidR="00A15DC1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The Vine Inter-Church Academy,</w:t>
      </w:r>
      <w:r w:rsidR="1A6BFD2F" w:rsidRPr="430D0A24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1A6BFD2F" w:rsidRPr="0BE94573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C</w:t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ambourne</w:t>
      </w:r>
      <w:r w:rsidR="00A15DC1">
        <w:br/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Wednesday 28</w:t>
      </w:r>
      <w:r w:rsidR="00423C9D" w:rsidRPr="00423C9D">
        <w:rPr>
          <w:rFonts w:ascii="Helvetica 55 Roman" w:hAnsi="Helvetica 55 Roman"/>
          <w:i w:val="0"/>
          <w:iCs w:val="0"/>
          <w:noProof/>
          <w:sz w:val="32"/>
          <w:szCs w:val="32"/>
          <w:vertAlign w:val="superscript"/>
          <w:lang w:val="en-US"/>
        </w:rPr>
        <w:t>th</w:t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34DD768D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August</w:t>
      </w:r>
      <w:r w:rsidR="7DB40789"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7DB40789" w:rsidRPr="6CCDDEC7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202</w:t>
      </w:r>
      <w:r w:rsidR="7B45F0FB" w:rsidRPr="6CCDDEC7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4</w:t>
      </w:r>
    </w:p>
    <w:p w14:paraId="67B8F0FB" w14:textId="77777777" w:rsidR="00A15DC1" w:rsidRDefault="00A15DC1" w:rsidP="00A15DC1">
      <w:pPr>
        <w:rPr>
          <w:rFonts w:ascii="Arial" w:hAnsi="Arial" w:cs="Arial"/>
          <w:i w:val="0"/>
          <w:sz w:val="24"/>
        </w:rPr>
      </w:pPr>
    </w:p>
    <w:p w14:paraId="46F17543" w14:textId="4FF7926B" w:rsidR="00A15DC1" w:rsidRPr="00335CCE" w:rsidRDefault="00A15DC1" w:rsidP="258D63FB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Dear Parent/Guardian,</w:t>
      </w:r>
    </w:p>
    <w:p w14:paraId="382C591E" w14:textId="5031CA20" w:rsidR="00A15DC1" w:rsidRPr="00335CCE" w:rsidRDefault="00A15DC1" w:rsidP="7B6C0452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As part of your school’s involvement with the Sustrans </w:t>
      </w:r>
      <w:r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Bike It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project, we are offering </w:t>
      </w:r>
      <w:bookmarkStart w:id="0" w:name="_Int_5Cs6X4cQ"/>
      <w:r w:rsidR="484C848C" w:rsidRPr="00335CCE">
        <w:rPr>
          <w:rFonts w:ascii="Arial" w:hAnsi="Arial" w:cs="Arial"/>
          <w:i w:val="0"/>
          <w:iCs w:val="0"/>
          <w:sz w:val="24"/>
          <w:szCs w:val="24"/>
        </w:rPr>
        <w:t>Summer</w:t>
      </w:r>
      <w:bookmarkEnd w:id="0"/>
      <w:r w:rsidR="484C848C" w:rsidRPr="00335CCE">
        <w:rPr>
          <w:rFonts w:ascii="Arial" w:hAnsi="Arial" w:cs="Arial"/>
          <w:i w:val="0"/>
          <w:iCs w:val="0"/>
          <w:sz w:val="24"/>
          <w:szCs w:val="24"/>
        </w:rPr>
        <w:t xml:space="preserve"> Holiday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playground based </w:t>
      </w:r>
      <w:r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Learn to Ride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session</w:t>
      </w:r>
      <w:r w:rsidR="0C868701" w:rsidRPr="00335CCE">
        <w:rPr>
          <w:rFonts w:ascii="Arial" w:hAnsi="Arial" w:cs="Arial"/>
          <w:i w:val="0"/>
          <w:iCs w:val="0"/>
          <w:sz w:val="24"/>
          <w:szCs w:val="24"/>
        </w:rPr>
        <w:t xml:space="preserve">s and a </w:t>
      </w:r>
      <w:r w:rsidR="0C868701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Dr </w:t>
      </w:r>
      <w:r w:rsidR="005C010F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B</w:t>
      </w:r>
      <w:r w:rsidR="0C868701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ike</w:t>
      </w:r>
      <w:r w:rsidR="0C868701" w:rsidRPr="00335CCE">
        <w:rPr>
          <w:rFonts w:ascii="Arial" w:hAnsi="Arial" w:cs="Arial"/>
          <w:i w:val="0"/>
          <w:iCs w:val="0"/>
          <w:sz w:val="24"/>
          <w:szCs w:val="24"/>
        </w:rPr>
        <w:t xml:space="preserve"> clinic on the same day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. </w:t>
      </w:r>
      <w:r w:rsidR="57BA9AE8" w:rsidRPr="00335CCE">
        <w:rPr>
          <w:rFonts w:ascii="Arial" w:hAnsi="Arial" w:cs="Arial"/>
          <w:i w:val="0"/>
          <w:iCs w:val="0"/>
          <w:sz w:val="24"/>
          <w:szCs w:val="24"/>
        </w:rPr>
        <w:t>Steve Clarke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>, your school’s Bike It officer, will supervise the session</w:t>
      </w:r>
      <w:r w:rsidR="005C010F" w:rsidRPr="00335CCE">
        <w:rPr>
          <w:rFonts w:ascii="Arial" w:hAnsi="Arial" w:cs="Arial"/>
          <w:i w:val="0"/>
          <w:iCs w:val="0"/>
          <w:sz w:val="24"/>
          <w:szCs w:val="24"/>
        </w:rPr>
        <w:t>s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. </w:t>
      </w:r>
    </w:p>
    <w:p w14:paraId="3E554C10" w14:textId="034E3670" w:rsidR="00554D66" w:rsidRPr="00335CCE" w:rsidRDefault="00A15DC1" w:rsidP="7B6C0452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The </w:t>
      </w:r>
      <w:r w:rsidR="3EF5F3AC" w:rsidRPr="00335CCE">
        <w:rPr>
          <w:rFonts w:ascii="Arial" w:hAnsi="Arial" w:cs="Arial"/>
          <w:b/>
          <w:i w:val="0"/>
          <w:sz w:val="24"/>
          <w:szCs w:val="24"/>
        </w:rPr>
        <w:t>Learn to Ride</w:t>
      </w:r>
      <w:r w:rsidR="3EF5F3AC" w:rsidRPr="00335CC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session is designed to guide a child who is </w:t>
      </w:r>
      <w:r w:rsidRPr="00335CCE">
        <w:rPr>
          <w:rFonts w:ascii="Arial" w:hAnsi="Arial" w:cs="Arial"/>
          <w:b/>
          <w:bCs/>
          <w:i w:val="0"/>
          <w:iCs w:val="0"/>
          <w:sz w:val="24"/>
          <w:szCs w:val="24"/>
          <w:u w:val="single"/>
        </w:rPr>
        <w:t>‘completely unable to cycle’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and is </w:t>
      </w:r>
      <w:r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FREE.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We </w:t>
      </w:r>
      <w:r w:rsidR="7BA4FC95" w:rsidRPr="00335CCE">
        <w:rPr>
          <w:rFonts w:ascii="Arial" w:hAnsi="Arial" w:cs="Arial"/>
          <w:i w:val="0"/>
          <w:iCs w:val="0"/>
          <w:sz w:val="24"/>
          <w:szCs w:val="24"/>
        </w:rPr>
        <w:t xml:space="preserve">will be offering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>morning or afternoon session</w:t>
      </w:r>
      <w:r w:rsidR="5AC98B6A" w:rsidRPr="00335CCE">
        <w:rPr>
          <w:rFonts w:ascii="Arial" w:hAnsi="Arial" w:cs="Arial"/>
          <w:i w:val="0"/>
          <w:iCs w:val="0"/>
          <w:sz w:val="24"/>
          <w:szCs w:val="24"/>
        </w:rPr>
        <w:t>s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for children</w:t>
      </w:r>
      <w:r w:rsidR="0330DA03" w:rsidRPr="00335CCE">
        <w:rPr>
          <w:rFonts w:ascii="Arial" w:hAnsi="Arial" w:cs="Arial"/>
          <w:i w:val="0"/>
          <w:iCs w:val="0"/>
          <w:sz w:val="24"/>
          <w:szCs w:val="24"/>
        </w:rPr>
        <w:t>,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who </w:t>
      </w:r>
      <w:r w:rsidR="1C2FC099" w:rsidRPr="00335CCE">
        <w:rPr>
          <w:rFonts w:ascii="Arial" w:hAnsi="Arial" w:cs="Arial"/>
          <w:i w:val="0"/>
          <w:iCs w:val="0"/>
          <w:sz w:val="24"/>
          <w:szCs w:val="24"/>
        </w:rPr>
        <w:t xml:space="preserve">should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>be accompanied by a parent.</w:t>
      </w:r>
    </w:p>
    <w:p w14:paraId="111F15D8" w14:textId="5E9CF77D" w:rsidR="00A15DC1" w:rsidRPr="00335CCE" w:rsidRDefault="2FFAE4BC" w:rsidP="39A77DA9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Learn to Ride s</w:t>
      </w:r>
      <w:r w:rsidR="00A15DC1" w:rsidRPr="00335CCE">
        <w:rPr>
          <w:rFonts w:ascii="Arial" w:hAnsi="Arial" w:cs="Arial"/>
          <w:i w:val="0"/>
          <w:iCs w:val="0"/>
          <w:sz w:val="24"/>
          <w:szCs w:val="24"/>
        </w:rPr>
        <w:t>essions</w:t>
      </w:r>
      <w:r w:rsidR="5530600D" w:rsidRPr="00335CCE">
        <w:rPr>
          <w:rFonts w:ascii="Arial" w:hAnsi="Arial" w:cs="Arial"/>
          <w:i w:val="0"/>
          <w:iCs w:val="0"/>
          <w:sz w:val="24"/>
          <w:szCs w:val="24"/>
        </w:rPr>
        <w:t xml:space="preserve"> (bring your own bike</w:t>
      </w:r>
      <w:r w:rsidR="5DA241D1" w:rsidRPr="00335CCE">
        <w:rPr>
          <w:rFonts w:ascii="Arial" w:hAnsi="Arial" w:cs="Arial"/>
          <w:i w:val="0"/>
          <w:iCs w:val="0"/>
          <w:sz w:val="24"/>
          <w:szCs w:val="24"/>
        </w:rPr>
        <w:t xml:space="preserve"> in good working order</w:t>
      </w:r>
      <w:r w:rsidR="5530600D" w:rsidRPr="00335CCE">
        <w:rPr>
          <w:rFonts w:ascii="Arial" w:hAnsi="Arial" w:cs="Arial"/>
          <w:i w:val="0"/>
          <w:iCs w:val="0"/>
          <w:sz w:val="24"/>
          <w:szCs w:val="24"/>
        </w:rPr>
        <w:t>)</w:t>
      </w:r>
      <w:r w:rsidR="00A15DC1" w:rsidRPr="00335CCE">
        <w:rPr>
          <w:rFonts w:ascii="Arial" w:hAnsi="Arial" w:cs="Arial"/>
          <w:i w:val="0"/>
          <w:iCs w:val="0"/>
          <w:sz w:val="24"/>
          <w:szCs w:val="24"/>
        </w:rPr>
        <w:t xml:space="preserve"> are approximately 45 minutes long</w:t>
      </w:r>
      <w:r w:rsidR="5AF76F2E" w:rsidRPr="00335CCE">
        <w:rPr>
          <w:rFonts w:ascii="Arial" w:hAnsi="Arial" w:cs="Arial"/>
          <w:i w:val="0"/>
          <w:iCs w:val="0"/>
          <w:sz w:val="24"/>
          <w:szCs w:val="24"/>
        </w:rPr>
        <w:t xml:space="preserve">, </w:t>
      </w:r>
      <w:r w:rsidR="4AB62D8D" w:rsidRPr="00335CCE">
        <w:rPr>
          <w:rFonts w:ascii="Arial" w:hAnsi="Arial" w:cs="Arial"/>
          <w:i w:val="0"/>
          <w:iCs w:val="0"/>
          <w:sz w:val="24"/>
          <w:szCs w:val="24"/>
        </w:rPr>
        <w:t xml:space="preserve">but </w:t>
      </w:r>
      <w:r w:rsidR="5AF76F2E" w:rsidRPr="00335CCE">
        <w:rPr>
          <w:rFonts w:ascii="Arial" w:hAnsi="Arial" w:cs="Arial"/>
          <w:i w:val="0"/>
          <w:iCs w:val="0"/>
          <w:sz w:val="24"/>
          <w:szCs w:val="24"/>
        </w:rPr>
        <w:t>we have allowed some extra time to check bikes</w:t>
      </w:r>
      <w:r w:rsidR="2C4BE56A" w:rsidRPr="00335CC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2C4BE56A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(Dr Bike)</w:t>
      </w:r>
      <w:r w:rsidR="5AF76F2E" w:rsidRPr="00335CCE">
        <w:rPr>
          <w:rFonts w:ascii="Arial" w:hAnsi="Arial" w:cs="Arial"/>
          <w:i w:val="0"/>
          <w:iCs w:val="0"/>
          <w:sz w:val="24"/>
          <w:szCs w:val="24"/>
        </w:rPr>
        <w:t xml:space="preserve"> and carry out any minor adjustments/repairs. S</w:t>
      </w:r>
      <w:r w:rsidR="00C90409" w:rsidRPr="00335CCE">
        <w:rPr>
          <w:rFonts w:ascii="Arial" w:hAnsi="Arial" w:cs="Arial"/>
          <w:i w:val="0"/>
          <w:iCs w:val="0"/>
          <w:sz w:val="24"/>
          <w:szCs w:val="24"/>
        </w:rPr>
        <w:t xml:space="preserve">essions are limited to </w:t>
      </w:r>
      <w:r w:rsidR="03678AC6" w:rsidRPr="00335CCE">
        <w:rPr>
          <w:rFonts w:ascii="Arial" w:hAnsi="Arial" w:cs="Arial"/>
          <w:i w:val="0"/>
          <w:iCs w:val="0"/>
          <w:sz w:val="24"/>
          <w:szCs w:val="24"/>
        </w:rPr>
        <w:t>a</w:t>
      </w:r>
      <w:r w:rsidR="00C90409" w:rsidRPr="00335CC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674A8E11" w:rsidRPr="00335CCE">
        <w:rPr>
          <w:rFonts w:ascii="Arial" w:hAnsi="Arial" w:cs="Arial"/>
          <w:i w:val="0"/>
          <w:iCs w:val="0"/>
          <w:sz w:val="24"/>
          <w:szCs w:val="24"/>
        </w:rPr>
        <w:t xml:space="preserve">maximum of </w:t>
      </w:r>
      <w:r w:rsidR="00C90409" w:rsidRPr="00335CCE">
        <w:rPr>
          <w:rFonts w:ascii="Arial" w:hAnsi="Arial" w:cs="Arial"/>
          <w:i w:val="0"/>
          <w:iCs w:val="0"/>
          <w:sz w:val="24"/>
          <w:szCs w:val="24"/>
        </w:rPr>
        <w:t xml:space="preserve">8 children at a time.  Places are filled on a first come first serve </w:t>
      </w:r>
      <w:r w:rsidR="75E6AF88" w:rsidRPr="00335CCE">
        <w:rPr>
          <w:rFonts w:ascii="Arial" w:hAnsi="Arial" w:cs="Arial"/>
          <w:i w:val="0"/>
          <w:iCs w:val="0"/>
          <w:sz w:val="24"/>
          <w:szCs w:val="24"/>
        </w:rPr>
        <w:t>basis,</w:t>
      </w:r>
      <w:r w:rsidR="00C90409" w:rsidRPr="00335CCE">
        <w:rPr>
          <w:rFonts w:ascii="Arial" w:hAnsi="Arial" w:cs="Arial"/>
          <w:i w:val="0"/>
          <w:iCs w:val="0"/>
          <w:sz w:val="24"/>
          <w:szCs w:val="24"/>
        </w:rPr>
        <w:t xml:space="preserve"> but we will try to offer enough sessions to meet demand.</w:t>
      </w:r>
      <w:r w:rsidR="005C010F" w:rsidRPr="00335CCE">
        <w:rPr>
          <w:rFonts w:ascii="Arial" w:hAnsi="Arial" w:cs="Arial"/>
          <w:i w:val="0"/>
          <w:iCs w:val="0"/>
          <w:sz w:val="24"/>
          <w:szCs w:val="24"/>
        </w:rPr>
        <w:br/>
      </w:r>
      <w:r w:rsidR="005C010F" w:rsidRPr="00335CCE">
        <w:rPr>
          <w:rFonts w:ascii="Arial" w:hAnsi="Arial" w:cs="Arial"/>
          <w:i w:val="0"/>
          <w:iCs w:val="0"/>
          <w:sz w:val="24"/>
          <w:szCs w:val="24"/>
        </w:rPr>
        <w:br/>
        <w:t xml:space="preserve">We are also </w:t>
      </w:r>
      <w:r w:rsidR="0009128E" w:rsidRPr="00335CCE">
        <w:rPr>
          <w:rFonts w:ascii="Arial" w:hAnsi="Arial" w:cs="Arial"/>
          <w:i w:val="0"/>
          <w:iCs w:val="0"/>
          <w:sz w:val="24"/>
          <w:szCs w:val="24"/>
        </w:rPr>
        <w:t xml:space="preserve">offering a </w:t>
      </w:r>
      <w:r w:rsidR="00F60B1D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FREE </w:t>
      </w:r>
      <w:r w:rsidR="0009128E" w:rsidRPr="00335CCE">
        <w:rPr>
          <w:rFonts w:ascii="Arial" w:hAnsi="Arial" w:cs="Arial"/>
          <w:b/>
          <w:bCs/>
          <w:i w:val="0"/>
          <w:iCs w:val="0"/>
          <w:sz w:val="24"/>
          <w:szCs w:val="24"/>
        </w:rPr>
        <w:t>Dr Bike</w:t>
      </w:r>
      <w:r w:rsidR="0009128E" w:rsidRPr="00335CCE">
        <w:rPr>
          <w:rFonts w:ascii="Arial" w:hAnsi="Arial" w:cs="Arial"/>
          <w:i w:val="0"/>
          <w:iCs w:val="0"/>
          <w:sz w:val="24"/>
          <w:szCs w:val="24"/>
        </w:rPr>
        <w:t xml:space="preserve"> clinic for </w:t>
      </w:r>
      <w:proofErr w:type="spellStart"/>
      <w:r w:rsidR="00F60B1D" w:rsidRPr="00335CCE">
        <w:rPr>
          <w:rFonts w:ascii="Arial" w:hAnsi="Arial" w:cs="Arial"/>
          <w:i w:val="0"/>
          <w:iCs w:val="0"/>
          <w:sz w:val="24"/>
          <w:szCs w:val="24"/>
        </w:rPr>
        <w:t>childrens</w:t>
      </w:r>
      <w:proofErr w:type="spellEnd"/>
      <w:r w:rsidR="00F60B1D" w:rsidRPr="00335CCE">
        <w:rPr>
          <w:rFonts w:ascii="Arial" w:hAnsi="Arial" w:cs="Arial"/>
          <w:i w:val="0"/>
          <w:iCs w:val="0"/>
          <w:sz w:val="24"/>
          <w:szCs w:val="24"/>
        </w:rPr>
        <w:t xml:space="preserve"> and </w:t>
      </w:r>
      <w:proofErr w:type="gramStart"/>
      <w:r w:rsidR="00F60B1D" w:rsidRPr="00335CCE">
        <w:rPr>
          <w:rFonts w:ascii="Arial" w:hAnsi="Arial" w:cs="Arial"/>
          <w:i w:val="0"/>
          <w:iCs w:val="0"/>
          <w:sz w:val="24"/>
          <w:szCs w:val="24"/>
        </w:rPr>
        <w:t>parent</w:t>
      </w:r>
      <w:r w:rsidR="00324DBB" w:rsidRPr="00335CCE">
        <w:rPr>
          <w:rFonts w:ascii="Arial" w:hAnsi="Arial" w:cs="Arial"/>
          <w:i w:val="0"/>
          <w:iCs w:val="0"/>
          <w:sz w:val="24"/>
          <w:szCs w:val="24"/>
        </w:rPr>
        <w:t>s</w:t>
      </w:r>
      <w:proofErr w:type="gramEnd"/>
      <w:r w:rsidR="00F60B1D" w:rsidRPr="00335CCE">
        <w:rPr>
          <w:rFonts w:ascii="Arial" w:hAnsi="Arial" w:cs="Arial"/>
          <w:i w:val="0"/>
          <w:iCs w:val="0"/>
          <w:sz w:val="24"/>
          <w:szCs w:val="24"/>
        </w:rPr>
        <w:t xml:space="preserve"> bikes</w:t>
      </w:r>
      <w:r w:rsidR="00324DBB" w:rsidRPr="00335CCE">
        <w:rPr>
          <w:rFonts w:ascii="Arial" w:hAnsi="Arial" w:cs="Arial"/>
          <w:i w:val="0"/>
          <w:iCs w:val="0"/>
          <w:sz w:val="24"/>
          <w:szCs w:val="24"/>
        </w:rPr>
        <w:t xml:space="preserve">, whether they are taking part </w:t>
      </w:r>
      <w:r w:rsidR="0036265F" w:rsidRPr="00335CCE">
        <w:rPr>
          <w:rFonts w:ascii="Arial" w:hAnsi="Arial" w:cs="Arial"/>
          <w:i w:val="0"/>
          <w:iCs w:val="0"/>
          <w:sz w:val="24"/>
          <w:szCs w:val="24"/>
        </w:rPr>
        <w:t>in the Learn to Ride or not.</w:t>
      </w:r>
      <w:r w:rsidR="00725F4F" w:rsidRPr="00335CCE">
        <w:rPr>
          <w:rFonts w:ascii="Arial" w:hAnsi="Arial" w:cs="Arial"/>
          <w:i w:val="0"/>
          <w:iCs w:val="0"/>
          <w:sz w:val="24"/>
          <w:szCs w:val="24"/>
        </w:rPr>
        <w:t xml:space="preserve"> We will give bikes a safety check and carry out minor adjustments</w:t>
      </w:r>
      <w:r w:rsidR="00FC70A9" w:rsidRPr="00335CCE">
        <w:rPr>
          <w:rFonts w:ascii="Arial" w:hAnsi="Arial" w:cs="Arial"/>
          <w:i w:val="0"/>
          <w:iCs w:val="0"/>
          <w:sz w:val="24"/>
          <w:szCs w:val="24"/>
        </w:rPr>
        <w:t xml:space="preserve">/repairs and advise of any </w:t>
      </w:r>
      <w:r w:rsidR="008A5BF0" w:rsidRPr="00335CCE">
        <w:rPr>
          <w:rFonts w:ascii="Arial" w:hAnsi="Arial" w:cs="Arial"/>
          <w:i w:val="0"/>
          <w:iCs w:val="0"/>
          <w:sz w:val="24"/>
          <w:szCs w:val="24"/>
        </w:rPr>
        <w:t xml:space="preserve">major issues. Bikes will need to be booked into a preferred </w:t>
      </w:r>
      <w:r w:rsidR="00ED69EA" w:rsidRPr="00335CCE">
        <w:rPr>
          <w:rFonts w:ascii="Arial" w:hAnsi="Arial" w:cs="Arial"/>
          <w:i w:val="0"/>
          <w:iCs w:val="0"/>
          <w:sz w:val="24"/>
          <w:szCs w:val="24"/>
        </w:rPr>
        <w:t xml:space="preserve">time </w:t>
      </w:r>
      <w:r w:rsidR="008A5BF0" w:rsidRPr="00335CCE">
        <w:rPr>
          <w:rFonts w:ascii="Arial" w:hAnsi="Arial" w:cs="Arial"/>
          <w:i w:val="0"/>
          <w:iCs w:val="0"/>
          <w:sz w:val="24"/>
          <w:szCs w:val="24"/>
        </w:rPr>
        <w:t>slot</w:t>
      </w:r>
      <w:r w:rsidR="00ED69EA" w:rsidRPr="00335CCE">
        <w:rPr>
          <w:rFonts w:ascii="Arial" w:hAnsi="Arial" w:cs="Arial"/>
          <w:i w:val="0"/>
          <w:iCs w:val="0"/>
          <w:sz w:val="24"/>
          <w:szCs w:val="24"/>
        </w:rPr>
        <w:t xml:space="preserve"> and will need to be collected later in the day.</w:t>
      </w:r>
    </w:p>
    <w:p w14:paraId="18639C35" w14:textId="1E0C2218" w:rsidR="00A15DC1" w:rsidRPr="00335CCE" w:rsidRDefault="00A15DC1" w:rsidP="39A77DA9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Please indicate</w:t>
      </w:r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t xml:space="preserve"> on Page 2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>which session</w:t>
      </w:r>
      <w:r w:rsidR="005C010F" w:rsidRPr="00335CCE">
        <w:rPr>
          <w:rFonts w:ascii="Arial" w:hAnsi="Arial" w:cs="Arial"/>
          <w:i w:val="0"/>
          <w:iCs w:val="0"/>
          <w:sz w:val="24"/>
          <w:szCs w:val="24"/>
        </w:rPr>
        <w:t>s</w:t>
      </w:r>
      <w:r w:rsidR="00ED69EA" w:rsidRPr="00335CCE">
        <w:rPr>
          <w:rFonts w:ascii="Arial" w:hAnsi="Arial" w:cs="Arial"/>
          <w:i w:val="0"/>
          <w:iCs w:val="0"/>
          <w:sz w:val="24"/>
          <w:szCs w:val="24"/>
        </w:rPr>
        <w:t>/slots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you are interested in</w:t>
      </w:r>
      <w:r w:rsidR="6C7659E4" w:rsidRPr="00335CCE">
        <w:rPr>
          <w:rFonts w:ascii="Arial" w:hAnsi="Arial" w:cs="Arial"/>
          <w:i w:val="0"/>
          <w:iCs w:val="0"/>
          <w:sz w:val="24"/>
          <w:szCs w:val="24"/>
        </w:rPr>
        <w:t xml:space="preserve"> and return form by email to </w:t>
      </w:r>
      <w:hyperlink r:id="rId11">
        <w:r w:rsidR="6C7659E4" w:rsidRPr="00335CCE">
          <w:rPr>
            <w:rStyle w:val="Hyperlink"/>
            <w:rFonts w:ascii="Arial" w:hAnsi="Arial" w:cs="Arial"/>
            <w:i w:val="0"/>
            <w:iCs w:val="0"/>
            <w:sz w:val="24"/>
            <w:szCs w:val="24"/>
          </w:rPr>
          <w:t>steve</w:t>
        </w:r>
        <w:r w:rsidRPr="00335CCE">
          <w:rPr>
            <w:rStyle w:val="Hyperlink"/>
            <w:rFonts w:ascii="Arial" w:hAnsi="Arial" w:cs="Arial"/>
            <w:i w:val="0"/>
            <w:iCs w:val="0"/>
            <w:sz w:val="24"/>
            <w:szCs w:val="24"/>
          </w:rPr>
          <w:t>.</w:t>
        </w:r>
        <w:r w:rsidR="2009E5DA" w:rsidRPr="00335CCE">
          <w:rPr>
            <w:rStyle w:val="Hyperlink"/>
            <w:rFonts w:ascii="Arial" w:hAnsi="Arial" w:cs="Arial"/>
            <w:i w:val="0"/>
            <w:iCs w:val="0"/>
            <w:sz w:val="24"/>
            <w:szCs w:val="24"/>
          </w:rPr>
          <w:t>clarke@sustrans.org.uk</w:t>
        </w:r>
      </w:hyperlink>
      <w:r w:rsidR="2009E5DA" w:rsidRPr="00335CCE">
        <w:rPr>
          <w:rFonts w:ascii="Arial" w:hAnsi="Arial" w:cs="Arial"/>
          <w:i w:val="0"/>
          <w:iCs w:val="0"/>
          <w:sz w:val="24"/>
          <w:szCs w:val="24"/>
        </w:rPr>
        <w:t xml:space="preserve"> by </w:t>
      </w:r>
      <w:r w:rsidR="005F21FA">
        <w:rPr>
          <w:rFonts w:ascii="Arial" w:hAnsi="Arial" w:cs="Arial"/>
          <w:i w:val="0"/>
          <w:iCs w:val="0"/>
          <w:sz w:val="24"/>
          <w:szCs w:val="24"/>
        </w:rPr>
        <w:t>14</w:t>
      </w:r>
      <w:r w:rsidR="2009E5DA" w:rsidRPr="00335CCE">
        <w:rPr>
          <w:rFonts w:ascii="Arial" w:hAnsi="Arial" w:cs="Arial"/>
          <w:i w:val="0"/>
          <w:iCs w:val="0"/>
          <w:sz w:val="24"/>
          <w:szCs w:val="24"/>
        </w:rPr>
        <w:t>.0</w:t>
      </w:r>
      <w:r w:rsidR="005F21FA">
        <w:rPr>
          <w:rFonts w:ascii="Arial" w:hAnsi="Arial" w:cs="Arial"/>
          <w:i w:val="0"/>
          <w:iCs w:val="0"/>
          <w:sz w:val="24"/>
          <w:szCs w:val="24"/>
        </w:rPr>
        <w:t>8</w:t>
      </w:r>
      <w:r w:rsidR="2009E5DA" w:rsidRPr="00335CCE">
        <w:rPr>
          <w:rFonts w:ascii="Arial" w:hAnsi="Arial" w:cs="Arial"/>
          <w:i w:val="0"/>
          <w:iCs w:val="0"/>
          <w:sz w:val="24"/>
          <w:szCs w:val="24"/>
        </w:rPr>
        <w:t>.2</w:t>
      </w:r>
      <w:r w:rsidR="4D426975" w:rsidRPr="00335CCE">
        <w:rPr>
          <w:rFonts w:ascii="Arial" w:hAnsi="Arial" w:cs="Arial"/>
          <w:i w:val="0"/>
          <w:iCs w:val="0"/>
          <w:sz w:val="24"/>
          <w:szCs w:val="24"/>
        </w:rPr>
        <w:t>4</w:t>
      </w:r>
      <w:r w:rsidR="150CF92F" w:rsidRPr="00335CCE">
        <w:rPr>
          <w:rFonts w:ascii="Arial" w:hAnsi="Arial" w:cs="Arial"/>
          <w:i w:val="0"/>
          <w:iCs w:val="0"/>
          <w:sz w:val="24"/>
          <w:szCs w:val="24"/>
        </w:rPr>
        <w:t>. We will confirm bookings by email.</w:t>
      </w:r>
    </w:p>
    <w:p w14:paraId="7E2D0AF0" w14:textId="7ED5F961" w:rsidR="00A15DC1" w:rsidRPr="00335CCE" w:rsidRDefault="00A15DC1" w:rsidP="258D63FB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Thanks kindly</w:t>
      </w:r>
    </w:p>
    <w:p w14:paraId="0656F755" w14:textId="12C7C0CF" w:rsidR="00554D66" w:rsidRPr="00335CCE" w:rsidRDefault="00A15DC1" w:rsidP="258D63FB">
      <w:pPr>
        <w:spacing w:after="0"/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Steve</w:t>
      </w:r>
      <w:r w:rsidR="4CF972D1" w:rsidRPr="00335CC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44DCFD24" w:rsidRPr="00335CCE">
        <w:rPr>
          <w:rFonts w:ascii="Arial" w:hAnsi="Arial" w:cs="Arial"/>
          <w:i w:val="0"/>
          <w:iCs w:val="0"/>
          <w:sz w:val="24"/>
          <w:szCs w:val="24"/>
        </w:rPr>
        <w:t xml:space="preserve">Clarke 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>(Sustrans Officer)</w:t>
      </w:r>
    </w:p>
    <w:p w14:paraId="4D3FB4B0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4915D554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26FB4F1C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0AE78794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5DFD3CC7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557C738A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3CC83AF9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429A6A01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3C4D2D95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1619A287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7E02E989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5F560B94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6D3726F3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144231FD" w14:textId="7701C4F1" w:rsidR="00C906EC" w:rsidRPr="00296A3A" w:rsidRDefault="00C906EC" w:rsidP="00C906EC">
      <w:pPr>
        <w:pStyle w:val="Title"/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</w:pPr>
      <w:r w:rsidRPr="005C010F">
        <w:rPr>
          <w:rFonts w:ascii="Helvetica 55 Roman" w:hAnsi="Helvetica 55 Roman"/>
          <w:b/>
          <w:bCs/>
          <w:i w:val="0"/>
          <w:iCs w:val="0"/>
          <w:noProof/>
          <w:sz w:val="32"/>
          <w:szCs w:val="32"/>
          <w:lang w:val="en-US"/>
        </w:rPr>
        <w:t>Dr Bike</w:t>
      </w:r>
      <w:r w:rsidRPr="268D2934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&amp; </w:t>
      </w:r>
      <w:r w:rsidRPr="005C010F">
        <w:rPr>
          <w:rFonts w:ascii="Arial" w:hAnsi="Arial" w:cs="Arial"/>
          <w:b/>
          <w:bCs/>
          <w:i w:val="0"/>
          <w:iCs w:val="0"/>
          <w:noProof/>
          <w:sz w:val="32"/>
          <w:szCs w:val="32"/>
          <w:lang w:val="en-US"/>
        </w:rPr>
        <w:t>Learn to Ride</w:t>
      </w:r>
      <w:r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a bike this Summer at</w:t>
      </w:r>
      <w:r>
        <w:br/>
      </w:r>
      <w:r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The Vine Inter-Church Academy</w:t>
      </w:r>
      <w:r w:rsidRPr="03F1584E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,</w:t>
      </w:r>
      <w:r w:rsidRPr="430D0A24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Pr="0BE94573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C</w:t>
      </w:r>
      <w:r w:rsidR="00423C9D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amb</w:t>
      </w:r>
      <w:r w:rsidR="00A96EF2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ourne</w:t>
      </w:r>
      <w:r>
        <w:br/>
      </w:r>
      <w:r w:rsidR="00A96EF2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Wednesday</w:t>
      </w:r>
      <w:r w:rsidRPr="462893BB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="00A96EF2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28</w:t>
      </w:r>
      <w:r w:rsidR="00A96EF2" w:rsidRPr="00A96EF2">
        <w:rPr>
          <w:rFonts w:ascii="Helvetica 55 Roman" w:hAnsi="Helvetica 55 Roman"/>
          <w:i w:val="0"/>
          <w:iCs w:val="0"/>
          <w:noProof/>
          <w:sz w:val="32"/>
          <w:szCs w:val="32"/>
          <w:vertAlign w:val="superscript"/>
          <w:lang w:val="en-US"/>
        </w:rPr>
        <w:t>th</w:t>
      </w:r>
      <w:r w:rsidR="00A96EF2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 </w:t>
      </w:r>
      <w:r w:rsidRPr="39A77DA9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 xml:space="preserve">August </w:t>
      </w:r>
      <w:r w:rsidRPr="6CCDDEC7">
        <w:rPr>
          <w:rFonts w:ascii="Helvetica 55 Roman" w:hAnsi="Helvetica 55 Roman"/>
          <w:i w:val="0"/>
          <w:iCs w:val="0"/>
          <w:noProof/>
          <w:sz w:val="32"/>
          <w:szCs w:val="32"/>
          <w:lang w:val="en-US"/>
        </w:rPr>
        <w:t>2024</w:t>
      </w:r>
    </w:p>
    <w:p w14:paraId="1FCB3F3B" w14:textId="77777777" w:rsidR="006F3C14" w:rsidRDefault="006F3C14" w:rsidP="258D63FB">
      <w:pPr>
        <w:spacing w:after="0"/>
        <w:rPr>
          <w:rFonts w:ascii="Arial" w:hAnsi="Arial" w:cs="Arial"/>
          <w:i w:val="0"/>
          <w:iCs w:val="0"/>
        </w:rPr>
      </w:pPr>
    </w:p>
    <w:p w14:paraId="3AE0F8D8" w14:textId="3B45C0D5" w:rsidR="00A15DC1" w:rsidRPr="00335CCE" w:rsidRDefault="00A15DC1" w:rsidP="00A15DC1">
      <w:pPr>
        <w:rPr>
          <w:rFonts w:ascii="Arial" w:hAnsi="Arial" w:cs="Arial"/>
          <w:i w:val="0"/>
          <w:sz w:val="24"/>
          <w:szCs w:val="24"/>
        </w:rPr>
      </w:pPr>
      <w:r w:rsidRPr="00335CCE">
        <w:rPr>
          <w:rFonts w:ascii="Arial" w:hAnsi="Arial" w:cs="Arial"/>
          <w:b/>
          <w:i w:val="0"/>
          <w:sz w:val="24"/>
          <w:szCs w:val="24"/>
        </w:rPr>
        <w:t>If this is of interest, please indicate in the table below which Learn to Ride session</w:t>
      </w:r>
      <w:r w:rsidR="00EF6FD6" w:rsidRPr="00335CCE">
        <w:rPr>
          <w:rFonts w:ascii="Arial" w:hAnsi="Arial" w:cs="Arial"/>
          <w:b/>
          <w:i w:val="0"/>
          <w:sz w:val="24"/>
          <w:szCs w:val="24"/>
        </w:rPr>
        <w:t xml:space="preserve">/Dr Bike </w:t>
      </w:r>
      <w:r w:rsidR="009B6232" w:rsidRPr="00335CCE">
        <w:rPr>
          <w:rFonts w:ascii="Arial" w:hAnsi="Arial" w:cs="Arial"/>
          <w:b/>
          <w:i w:val="0"/>
          <w:sz w:val="24"/>
          <w:szCs w:val="24"/>
        </w:rPr>
        <w:t xml:space="preserve">slot </w:t>
      </w:r>
      <w:proofErr w:type="gramStart"/>
      <w:r w:rsidR="00F360D2" w:rsidRPr="00335CCE">
        <w:rPr>
          <w:rFonts w:ascii="Arial" w:hAnsi="Arial" w:cs="Arial"/>
          <w:b/>
          <w:i w:val="0"/>
          <w:sz w:val="24"/>
          <w:szCs w:val="24"/>
        </w:rPr>
        <w:t>on  Wednesday</w:t>
      </w:r>
      <w:proofErr w:type="gramEnd"/>
      <w:r w:rsidR="00F360D2" w:rsidRPr="00335CCE">
        <w:rPr>
          <w:rFonts w:ascii="Arial" w:hAnsi="Arial" w:cs="Arial"/>
          <w:b/>
          <w:i w:val="0"/>
          <w:sz w:val="24"/>
          <w:szCs w:val="24"/>
        </w:rPr>
        <w:t xml:space="preserve"> </w:t>
      </w:r>
      <w:r w:rsidR="00A96EF2">
        <w:rPr>
          <w:rFonts w:ascii="Arial" w:hAnsi="Arial" w:cs="Arial"/>
          <w:b/>
          <w:i w:val="0"/>
          <w:sz w:val="24"/>
          <w:szCs w:val="24"/>
        </w:rPr>
        <w:t>28</w:t>
      </w:r>
      <w:r w:rsidR="00A96EF2" w:rsidRPr="00A96EF2">
        <w:rPr>
          <w:rFonts w:ascii="Arial" w:hAnsi="Arial" w:cs="Arial"/>
          <w:b/>
          <w:i w:val="0"/>
          <w:sz w:val="24"/>
          <w:szCs w:val="24"/>
          <w:vertAlign w:val="superscript"/>
        </w:rPr>
        <w:t>th</w:t>
      </w:r>
      <w:r w:rsidR="00A96EF2">
        <w:rPr>
          <w:rFonts w:ascii="Arial" w:hAnsi="Arial" w:cs="Arial"/>
          <w:b/>
          <w:i w:val="0"/>
          <w:sz w:val="24"/>
          <w:szCs w:val="24"/>
        </w:rPr>
        <w:t xml:space="preserve"> </w:t>
      </w:r>
      <w:r w:rsidR="009B6232" w:rsidRPr="00335CCE">
        <w:rPr>
          <w:rFonts w:ascii="Arial" w:hAnsi="Arial" w:cs="Arial"/>
          <w:b/>
          <w:i w:val="0"/>
          <w:sz w:val="24"/>
          <w:szCs w:val="24"/>
        </w:rPr>
        <w:t xml:space="preserve">August </w:t>
      </w:r>
      <w:r w:rsidRPr="00335CCE">
        <w:rPr>
          <w:rFonts w:ascii="Arial" w:hAnsi="Arial" w:cs="Arial"/>
          <w:b/>
          <w:i w:val="0"/>
          <w:sz w:val="24"/>
          <w:szCs w:val="24"/>
          <w:u w:val="single"/>
        </w:rPr>
        <w:t>you and your child</w:t>
      </w:r>
      <w:r w:rsidRPr="00335CCE">
        <w:rPr>
          <w:rFonts w:ascii="Arial" w:hAnsi="Arial" w:cs="Arial"/>
          <w:b/>
          <w:i w:val="0"/>
          <w:sz w:val="24"/>
          <w:szCs w:val="24"/>
        </w:rPr>
        <w:t xml:space="preserve"> can attend, </w:t>
      </w:r>
      <w:r w:rsidR="009B6232" w:rsidRPr="00335CCE">
        <w:rPr>
          <w:rFonts w:ascii="Arial" w:hAnsi="Arial" w:cs="Arial"/>
          <w:b/>
          <w:i w:val="0"/>
          <w:sz w:val="24"/>
          <w:szCs w:val="24"/>
          <w:u w:val="single"/>
        </w:rPr>
        <w:t>mark</w:t>
      </w:r>
      <w:r w:rsidRPr="00335CCE">
        <w:rPr>
          <w:rFonts w:ascii="Arial" w:hAnsi="Arial" w:cs="Arial"/>
          <w:b/>
          <w:i w:val="0"/>
          <w:sz w:val="24"/>
          <w:szCs w:val="24"/>
        </w:rPr>
        <w:t xml:space="preserve"> all that apply.</w:t>
      </w:r>
      <w:r w:rsidRPr="00335CCE">
        <w:rPr>
          <w:rFonts w:ascii="Arial" w:hAnsi="Arial" w:cs="Arial"/>
          <w:i w:val="0"/>
          <w:sz w:val="24"/>
          <w:szCs w:val="24"/>
        </w:rPr>
        <w:t xml:space="preserve">  </w:t>
      </w:r>
    </w:p>
    <w:tbl>
      <w:tblPr>
        <w:tblW w:w="9916" w:type="dxa"/>
        <w:tblCellSpacing w:w="20" w:type="dxa"/>
        <w:tblInd w:w="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780"/>
        <w:gridCol w:w="1556"/>
        <w:gridCol w:w="1704"/>
        <w:gridCol w:w="1554"/>
        <w:gridCol w:w="116"/>
        <w:gridCol w:w="1591"/>
        <w:gridCol w:w="1550"/>
        <w:gridCol w:w="65"/>
      </w:tblGrid>
      <w:tr w:rsidR="00750BC2" w:rsidRPr="00335CCE" w14:paraId="23E6B0E8" w14:textId="77777777" w:rsidTr="00750BC2">
        <w:trPr>
          <w:trHeight w:val="1950"/>
          <w:tblCellSpacing w:w="20" w:type="dxa"/>
        </w:trPr>
        <w:tc>
          <w:tcPr>
            <w:tcW w:w="3276" w:type="dxa"/>
            <w:gridSpan w:val="2"/>
            <w:shd w:val="clear" w:color="auto" w:fill="auto"/>
          </w:tcPr>
          <w:p w14:paraId="72BA4B8B" w14:textId="6483FC8E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 xml:space="preserve">9 .30am – 11am </w:t>
            </w:r>
          </w:p>
          <w:p w14:paraId="0C48C684" w14:textId="376B901A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Parent and Child Learn to Ride session</w:t>
            </w:r>
          </w:p>
          <w:p w14:paraId="0B3770E0" w14:textId="2DCAB895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218" w:type="dxa"/>
            <w:gridSpan w:val="2"/>
          </w:tcPr>
          <w:p w14:paraId="2F0D901E" w14:textId="0BE39C6E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11.30am-13.00pm</w:t>
            </w:r>
          </w:p>
          <w:p w14:paraId="5642DEEE" w14:textId="376B901A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Parent and Child Learn to Ride session</w:t>
            </w:r>
          </w:p>
          <w:p w14:paraId="326C1DD6" w14:textId="5C9FE2D9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262" w:type="dxa"/>
            <w:gridSpan w:val="4"/>
            <w:shd w:val="clear" w:color="auto" w:fill="auto"/>
          </w:tcPr>
          <w:p w14:paraId="602A1D82" w14:textId="4F3F7906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14.00pm-15.30pm</w:t>
            </w:r>
          </w:p>
          <w:p w14:paraId="68F1EB8F" w14:textId="376B901A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spacing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335CC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Parent and Child Learn to Ride session</w:t>
            </w:r>
          </w:p>
        </w:tc>
      </w:tr>
      <w:tr w:rsidR="00903801" w:rsidRPr="00335CCE" w14:paraId="45FDFD3E" w14:textId="77777777" w:rsidTr="00903801">
        <w:trPr>
          <w:gridAfter w:val="1"/>
          <w:wAfter w:w="5" w:type="dxa"/>
          <w:trHeight w:val="318"/>
          <w:tblCellSpacing w:w="20" w:type="dxa"/>
        </w:trPr>
        <w:tc>
          <w:tcPr>
            <w:tcW w:w="3276" w:type="dxa"/>
            <w:gridSpan w:val="2"/>
            <w:shd w:val="clear" w:color="auto" w:fill="auto"/>
          </w:tcPr>
          <w:p w14:paraId="6A3FC35A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3334" w:type="dxa"/>
            <w:gridSpan w:val="3"/>
          </w:tcPr>
          <w:p w14:paraId="5BDC0BA4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3101" w:type="dxa"/>
            <w:gridSpan w:val="2"/>
            <w:shd w:val="clear" w:color="auto" w:fill="auto"/>
          </w:tcPr>
          <w:p w14:paraId="5328241B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</w:tr>
      <w:tr w:rsidR="00903801" w:rsidRPr="00335CCE" w14:paraId="63AF1AF5" w14:textId="77777777" w:rsidTr="00750BC2">
        <w:trPr>
          <w:gridAfter w:val="1"/>
          <w:wAfter w:w="5" w:type="dxa"/>
          <w:trHeight w:val="318"/>
          <w:tblCellSpacing w:w="20" w:type="dxa"/>
        </w:trPr>
        <w:tc>
          <w:tcPr>
            <w:tcW w:w="1720" w:type="dxa"/>
            <w:shd w:val="clear" w:color="auto" w:fill="auto"/>
          </w:tcPr>
          <w:p w14:paraId="3C06E294" w14:textId="3C6649E0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Dr Bike Slot</w:t>
            </w:r>
          </w:p>
        </w:tc>
        <w:tc>
          <w:tcPr>
            <w:tcW w:w="1516" w:type="dxa"/>
            <w:shd w:val="clear" w:color="auto" w:fill="auto"/>
          </w:tcPr>
          <w:p w14:paraId="6F2F238D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664" w:type="dxa"/>
          </w:tcPr>
          <w:p w14:paraId="7E73C59D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gridSpan w:val="2"/>
          </w:tcPr>
          <w:p w14:paraId="3A711FBB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551" w:type="dxa"/>
            <w:shd w:val="clear" w:color="auto" w:fill="auto"/>
          </w:tcPr>
          <w:p w14:paraId="20DB20FA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510" w:type="dxa"/>
            <w:shd w:val="clear" w:color="auto" w:fill="auto"/>
          </w:tcPr>
          <w:p w14:paraId="118CDAB5" w14:textId="77777777" w:rsidR="00903801" w:rsidRPr="00335CCE" w:rsidRDefault="00903801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</w:tr>
      <w:tr w:rsidR="00750BC2" w:rsidRPr="00335CCE" w14:paraId="69CF526D" w14:textId="77777777" w:rsidTr="00750BC2">
        <w:trPr>
          <w:gridAfter w:val="1"/>
          <w:wAfter w:w="5" w:type="dxa"/>
          <w:trHeight w:val="318"/>
          <w:tblCellSpacing w:w="20" w:type="dxa"/>
        </w:trPr>
        <w:tc>
          <w:tcPr>
            <w:tcW w:w="1720" w:type="dxa"/>
            <w:shd w:val="clear" w:color="auto" w:fill="auto"/>
          </w:tcPr>
          <w:p w14:paraId="3D929D78" w14:textId="2E5877A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9.00</w:t>
            </w:r>
          </w:p>
        </w:tc>
        <w:tc>
          <w:tcPr>
            <w:tcW w:w="1516" w:type="dxa"/>
            <w:shd w:val="clear" w:color="auto" w:fill="auto"/>
          </w:tcPr>
          <w:p w14:paraId="58E87AB7" w14:textId="56CC0025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10.00</w:t>
            </w:r>
          </w:p>
        </w:tc>
        <w:tc>
          <w:tcPr>
            <w:tcW w:w="1664" w:type="dxa"/>
          </w:tcPr>
          <w:p w14:paraId="0BFEDC6F" w14:textId="03117D5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11.00</w:t>
            </w:r>
          </w:p>
        </w:tc>
        <w:tc>
          <w:tcPr>
            <w:tcW w:w="1630" w:type="dxa"/>
            <w:gridSpan w:val="2"/>
          </w:tcPr>
          <w:p w14:paraId="2D5AEF91" w14:textId="61FD421E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12.00</w:t>
            </w:r>
          </w:p>
        </w:tc>
        <w:tc>
          <w:tcPr>
            <w:tcW w:w="1551" w:type="dxa"/>
            <w:shd w:val="clear" w:color="auto" w:fill="auto"/>
          </w:tcPr>
          <w:p w14:paraId="048C582A" w14:textId="43585FF4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1.00</w:t>
            </w:r>
          </w:p>
        </w:tc>
        <w:tc>
          <w:tcPr>
            <w:tcW w:w="1510" w:type="dxa"/>
            <w:shd w:val="clear" w:color="auto" w:fill="auto"/>
          </w:tcPr>
          <w:p w14:paraId="69B898EB" w14:textId="1666D9BD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  <w:r w:rsidRPr="00335CCE"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  <w:t>12.00</w:t>
            </w:r>
          </w:p>
        </w:tc>
      </w:tr>
      <w:tr w:rsidR="00750BC2" w:rsidRPr="00335CCE" w14:paraId="78530D78" w14:textId="77777777" w:rsidTr="00750BC2">
        <w:trPr>
          <w:gridAfter w:val="1"/>
          <w:wAfter w:w="5" w:type="dxa"/>
          <w:trHeight w:val="318"/>
          <w:tblCellSpacing w:w="20" w:type="dxa"/>
        </w:trPr>
        <w:tc>
          <w:tcPr>
            <w:tcW w:w="1720" w:type="dxa"/>
            <w:shd w:val="clear" w:color="auto" w:fill="auto"/>
          </w:tcPr>
          <w:p w14:paraId="43A4531A" w14:textId="0C0DB6E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516" w:type="dxa"/>
            <w:shd w:val="clear" w:color="auto" w:fill="auto"/>
          </w:tcPr>
          <w:p w14:paraId="1214F7E5" w14:textId="7777777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664" w:type="dxa"/>
          </w:tcPr>
          <w:p w14:paraId="4976D1CD" w14:textId="7777777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gridSpan w:val="2"/>
          </w:tcPr>
          <w:p w14:paraId="6E5B757E" w14:textId="7777777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551" w:type="dxa"/>
            <w:shd w:val="clear" w:color="auto" w:fill="auto"/>
          </w:tcPr>
          <w:p w14:paraId="45B762AD" w14:textId="7777777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  <w:tc>
          <w:tcPr>
            <w:tcW w:w="1510" w:type="dxa"/>
            <w:shd w:val="clear" w:color="auto" w:fill="auto"/>
          </w:tcPr>
          <w:p w14:paraId="27516316" w14:textId="77777777" w:rsidR="00750BC2" w:rsidRPr="00335CCE" w:rsidRDefault="00750BC2" w:rsidP="28267B97">
            <w:pPr>
              <w:p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pBdr>
              <w:rPr>
                <w:rFonts w:ascii="Arial" w:hAnsi="Arial" w:cs="Arial"/>
                <w:b/>
                <w:i w:val="0"/>
                <w:sz w:val="24"/>
                <w:szCs w:val="24"/>
                <w:u w:val="single"/>
              </w:rPr>
            </w:pPr>
          </w:p>
        </w:tc>
      </w:tr>
    </w:tbl>
    <w:p w14:paraId="0B04884C" w14:textId="77777777" w:rsidR="00335CCE" w:rsidRPr="00335CCE" w:rsidRDefault="00335CCE" w:rsidP="258D63FB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5199FE62" w14:textId="25CB8044" w:rsidR="00A15DC1" w:rsidRPr="00335CCE" w:rsidRDefault="00A15DC1" w:rsidP="258D63FB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Childs name______________________________</w:t>
      </w:r>
      <w:r w:rsidR="00750BC2" w:rsidRPr="00335CCE">
        <w:rPr>
          <w:rFonts w:ascii="Arial" w:hAnsi="Arial" w:cs="Arial"/>
          <w:i w:val="0"/>
          <w:iCs w:val="0"/>
          <w:sz w:val="24"/>
          <w:szCs w:val="24"/>
        </w:rPr>
        <w:t>____________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Year/Class _____________</w:t>
      </w:r>
    </w:p>
    <w:p w14:paraId="6CB9F60A" w14:textId="48259979" w:rsidR="009B6232" w:rsidRPr="00335CCE" w:rsidRDefault="009B6232" w:rsidP="258D63FB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Email address________________________________________________________________</w:t>
      </w:r>
    </w:p>
    <w:p w14:paraId="76A5D629" w14:textId="119DE0DC" w:rsidR="00634B76" w:rsidRPr="00335CCE" w:rsidRDefault="00A15DC1" w:rsidP="00634B76">
      <w:pPr>
        <w:rPr>
          <w:rFonts w:ascii="Arial" w:hAnsi="Arial" w:cs="Arial"/>
          <w:i w:val="0"/>
          <w:iCs w:val="0"/>
          <w:sz w:val="24"/>
          <w:szCs w:val="24"/>
        </w:rPr>
      </w:pPr>
      <w:r w:rsidRPr="00335CCE">
        <w:rPr>
          <w:rFonts w:ascii="Arial" w:hAnsi="Arial" w:cs="Arial"/>
          <w:i w:val="0"/>
          <w:iCs w:val="0"/>
          <w:sz w:val="24"/>
          <w:szCs w:val="24"/>
        </w:rPr>
        <w:t>Parent/Guardian signature _______________</w:t>
      </w:r>
      <w:r w:rsidR="00554D66" w:rsidRPr="00335CCE">
        <w:rPr>
          <w:rFonts w:ascii="Arial" w:hAnsi="Arial" w:cs="Arial"/>
          <w:i w:val="0"/>
          <w:iCs w:val="0"/>
          <w:sz w:val="24"/>
          <w:szCs w:val="24"/>
        </w:rPr>
        <w:t>______</w:t>
      </w:r>
      <w:r w:rsidRPr="00335CC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br/>
      </w:r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br/>
        <w:t xml:space="preserve">Please indicate </w:t>
      </w:r>
      <w:r w:rsidR="00335CCE" w:rsidRPr="00335CCE">
        <w:rPr>
          <w:rFonts w:ascii="Arial" w:hAnsi="Arial" w:cs="Arial"/>
          <w:i w:val="0"/>
          <w:iCs w:val="0"/>
          <w:sz w:val="24"/>
          <w:szCs w:val="24"/>
        </w:rPr>
        <w:t>above</w:t>
      </w:r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t xml:space="preserve"> which sessions/slots you are interested in and return form by email to </w:t>
      </w:r>
      <w:hyperlink r:id="rId12">
        <w:r w:rsidR="00634B76" w:rsidRPr="00335CCE">
          <w:rPr>
            <w:rStyle w:val="Hyperlink"/>
            <w:rFonts w:ascii="Arial" w:hAnsi="Arial" w:cs="Arial"/>
            <w:i w:val="0"/>
            <w:iCs w:val="0"/>
            <w:sz w:val="24"/>
            <w:szCs w:val="24"/>
          </w:rPr>
          <w:t>steve.clarke@sustrans.org.uk</w:t>
        </w:r>
      </w:hyperlink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t xml:space="preserve"> by </w:t>
      </w:r>
      <w:r w:rsidR="005F21FA">
        <w:rPr>
          <w:rFonts w:ascii="Arial" w:hAnsi="Arial" w:cs="Arial"/>
          <w:i w:val="0"/>
          <w:iCs w:val="0"/>
          <w:sz w:val="24"/>
          <w:szCs w:val="24"/>
        </w:rPr>
        <w:t>14</w:t>
      </w:r>
      <w:r w:rsidR="00A00FF8">
        <w:rPr>
          <w:rFonts w:ascii="Arial" w:hAnsi="Arial" w:cs="Arial"/>
          <w:i w:val="0"/>
          <w:iCs w:val="0"/>
          <w:sz w:val="24"/>
          <w:szCs w:val="24"/>
        </w:rPr>
        <w:t>.0</w:t>
      </w:r>
      <w:r w:rsidR="005F21FA">
        <w:rPr>
          <w:rFonts w:ascii="Arial" w:hAnsi="Arial" w:cs="Arial"/>
          <w:i w:val="0"/>
          <w:iCs w:val="0"/>
          <w:sz w:val="24"/>
          <w:szCs w:val="24"/>
        </w:rPr>
        <w:t>8</w:t>
      </w:r>
      <w:r w:rsidR="00634B76" w:rsidRPr="00335CCE">
        <w:rPr>
          <w:rFonts w:ascii="Arial" w:hAnsi="Arial" w:cs="Arial"/>
          <w:i w:val="0"/>
          <w:iCs w:val="0"/>
          <w:sz w:val="24"/>
          <w:szCs w:val="24"/>
        </w:rPr>
        <w:t>.24. We will confirm bookings by email.</w:t>
      </w:r>
    </w:p>
    <w:p w14:paraId="5D61DE05" w14:textId="5315CB0B" w:rsidR="00AA0304" w:rsidRPr="00335CCE" w:rsidRDefault="00AA0304" w:rsidP="258D63FB">
      <w:pPr>
        <w:rPr>
          <w:rFonts w:ascii="Arial" w:hAnsi="Arial" w:cs="Arial"/>
          <w:i w:val="0"/>
          <w:iCs w:val="0"/>
          <w:sz w:val="24"/>
          <w:szCs w:val="24"/>
        </w:rPr>
      </w:pPr>
    </w:p>
    <w:sectPr w:rsidR="00AA0304" w:rsidRPr="00335CCE" w:rsidSect="000558B2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440" w:right="927" w:bottom="567" w:left="902" w:header="35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880A3" w14:textId="77777777" w:rsidR="00EF66B6" w:rsidRDefault="00EF66B6">
      <w:r>
        <w:separator/>
      </w:r>
    </w:p>
  </w:endnote>
  <w:endnote w:type="continuationSeparator" w:id="0">
    <w:p w14:paraId="2E297108" w14:textId="77777777" w:rsidR="00EF66B6" w:rsidRDefault="00EF66B6">
      <w:r>
        <w:continuationSeparator/>
      </w:r>
    </w:p>
  </w:endnote>
  <w:endnote w:type="continuationNotice" w:id="1">
    <w:p w14:paraId="2B2224A3" w14:textId="77777777" w:rsidR="00EF66B6" w:rsidRDefault="00EF66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55 Roman">
    <w:altName w:val="Arial"/>
    <w:charset w:val="00"/>
    <w:family w:val="swiss"/>
    <w:pitch w:val="variable"/>
    <w:sig w:usb0="8000002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55"/>
      <w:gridCol w:w="3355"/>
      <w:gridCol w:w="3355"/>
    </w:tblGrid>
    <w:tr w:rsidR="7B6C0452" w14:paraId="16BB5DE0" w14:textId="77777777" w:rsidTr="7B6C0452">
      <w:trPr>
        <w:trHeight w:val="300"/>
      </w:trPr>
      <w:tc>
        <w:tcPr>
          <w:tcW w:w="3355" w:type="dxa"/>
        </w:tcPr>
        <w:p w14:paraId="4609BAEE" w14:textId="080801B2" w:rsidR="7B6C0452" w:rsidRDefault="7B6C0452" w:rsidP="7B6C0452">
          <w:pPr>
            <w:pStyle w:val="Header"/>
            <w:ind w:left="-115"/>
          </w:pPr>
        </w:p>
      </w:tc>
      <w:tc>
        <w:tcPr>
          <w:tcW w:w="3355" w:type="dxa"/>
        </w:tcPr>
        <w:p w14:paraId="44753347" w14:textId="25F75B1D" w:rsidR="7B6C0452" w:rsidRDefault="7B6C0452" w:rsidP="7B6C0452">
          <w:pPr>
            <w:pStyle w:val="Header"/>
            <w:jc w:val="center"/>
          </w:pPr>
        </w:p>
      </w:tc>
      <w:tc>
        <w:tcPr>
          <w:tcW w:w="3355" w:type="dxa"/>
        </w:tcPr>
        <w:p w14:paraId="56A21CA8" w14:textId="7F519F12" w:rsidR="7B6C0452" w:rsidRDefault="7B6C0452" w:rsidP="7B6C0452">
          <w:pPr>
            <w:pStyle w:val="Header"/>
            <w:ind w:right="-115"/>
            <w:jc w:val="right"/>
          </w:pPr>
        </w:p>
      </w:tc>
    </w:tr>
  </w:tbl>
  <w:p w14:paraId="257F6F3B" w14:textId="51BD6567" w:rsidR="7B6C0452" w:rsidRDefault="7B6C0452" w:rsidP="7B6C04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5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88"/>
      <w:gridCol w:w="10024"/>
      <w:gridCol w:w="236"/>
    </w:tblGrid>
    <w:tr w:rsidR="009112BB" w14:paraId="1BC360D0" w14:textId="77777777" w:rsidTr="7B6C0452">
      <w:trPr>
        <w:trHeight w:val="713"/>
      </w:trPr>
      <w:tc>
        <w:tcPr>
          <w:tcW w:w="288" w:type="dxa"/>
        </w:tcPr>
        <w:p w14:paraId="4CC0708B" w14:textId="77777777" w:rsidR="009112BB" w:rsidRDefault="009112BB" w:rsidP="00DF069B">
          <w:pPr>
            <w:pStyle w:val="Footer"/>
          </w:pPr>
        </w:p>
      </w:tc>
      <w:tc>
        <w:tcPr>
          <w:tcW w:w="10024" w:type="dxa"/>
          <w:vAlign w:val="bottom"/>
        </w:tcPr>
        <w:p w14:paraId="0DAA66F5" w14:textId="77777777" w:rsidR="009112BB" w:rsidRDefault="009112BB" w:rsidP="00FC35F8">
          <w:pPr>
            <w:pStyle w:val="Footer"/>
            <w:spacing w:line="360" w:lineRule="auto"/>
            <w:jc w:val="right"/>
            <w:rPr>
              <w:color w:val="999999"/>
              <w:sz w:val="13"/>
              <w:szCs w:val="13"/>
            </w:rPr>
          </w:pPr>
          <w:r w:rsidRPr="00F76FC4">
            <w:rPr>
              <w:b/>
              <w:color w:val="999999"/>
              <w:sz w:val="13"/>
              <w:szCs w:val="13"/>
            </w:rPr>
            <w:t>Registered Office,</w:t>
          </w:r>
          <w:r>
            <w:rPr>
              <w:color w:val="999999"/>
              <w:sz w:val="13"/>
              <w:szCs w:val="13"/>
            </w:rPr>
            <w:t xml:space="preserve"> </w:t>
          </w:r>
          <w:r w:rsidR="00C5420B">
            <w:rPr>
              <w:color w:val="999999"/>
              <w:sz w:val="13"/>
              <w:szCs w:val="13"/>
            </w:rPr>
            <w:t>Sustrans</w:t>
          </w:r>
          <w:r>
            <w:rPr>
              <w:color w:val="999999"/>
              <w:sz w:val="13"/>
              <w:szCs w:val="13"/>
            </w:rPr>
            <w:t xml:space="preserve">, </w:t>
          </w:r>
          <w:r w:rsidRPr="00BC650D">
            <w:rPr>
              <w:color w:val="999999"/>
              <w:sz w:val="13"/>
              <w:szCs w:val="13"/>
            </w:rPr>
            <w:t>2 Cathedral Square</w:t>
          </w:r>
          <w:r>
            <w:rPr>
              <w:color w:val="999999"/>
              <w:sz w:val="13"/>
              <w:szCs w:val="13"/>
            </w:rPr>
            <w:t xml:space="preserve">, </w:t>
          </w:r>
          <w:r w:rsidRPr="00BC650D">
            <w:rPr>
              <w:color w:val="999999"/>
              <w:sz w:val="13"/>
              <w:szCs w:val="13"/>
            </w:rPr>
            <w:t>College Green</w:t>
          </w:r>
          <w:r>
            <w:rPr>
              <w:color w:val="999999"/>
              <w:sz w:val="13"/>
              <w:szCs w:val="13"/>
            </w:rPr>
            <w:t xml:space="preserve">, </w:t>
          </w:r>
          <w:r w:rsidRPr="00BC650D">
            <w:rPr>
              <w:color w:val="999999"/>
              <w:sz w:val="13"/>
              <w:szCs w:val="13"/>
            </w:rPr>
            <w:t>Bristol BS1 5DD</w:t>
          </w:r>
          <w:r>
            <w:rPr>
              <w:color w:val="999999"/>
              <w:sz w:val="13"/>
              <w:szCs w:val="13"/>
            </w:rPr>
            <w:t xml:space="preserve">.  </w:t>
          </w:r>
          <w:r w:rsidRPr="00BC650D">
            <w:rPr>
              <w:color w:val="999999"/>
              <w:sz w:val="13"/>
              <w:szCs w:val="13"/>
            </w:rPr>
            <w:t>T:</w:t>
          </w:r>
          <w:r>
            <w:rPr>
              <w:color w:val="999999"/>
              <w:sz w:val="13"/>
              <w:szCs w:val="13"/>
            </w:rPr>
            <w:t xml:space="preserve"> 0117 926 8893</w:t>
          </w:r>
        </w:p>
        <w:p w14:paraId="5D3C6C0A" w14:textId="77777777" w:rsidR="009112BB" w:rsidRDefault="009112BB" w:rsidP="00FC35F8">
          <w:pPr>
            <w:pStyle w:val="Footer"/>
            <w:spacing w:line="360" w:lineRule="auto"/>
            <w:jc w:val="right"/>
            <w:rPr>
              <w:color w:val="999999"/>
              <w:sz w:val="13"/>
              <w:szCs w:val="13"/>
            </w:rPr>
          </w:pPr>
          <w:r w:rsidRPr="00F76FC4">
            <w:rPr>
              <w:b/>
              <w:color w:val="999999"/>
              <w:sz w:val="13"/>
              <w:szCs w:val="13"/>
            </w:rPr>
            <w:t>Belfast</w:t>
          </w:r>
          <w:r>
            <w:rPr>
              <w:color w:val="999999"/>
              <w:sz w:val="13"/>
              <w:szCs w:val="13"/>
            </w:rPr>
            <w:t xml:space="preserve"> T: 028 9043 4569 </w:t>
          </w:r>
          <w:r w:rsidRPr="00640962">
            <w:rPr>
              <w:color w:val="C1D72F"/>
              <w:sz w:val="13"/>
              <w:szCs w:val="13"/>
            </w:rPr>
            <w:t>/</w:t>
          </w:r>
          <w:r>
            <w:rPr>
              <w:color w:val="999999"/>
              <w:sz w:val="13"/>
              <w:szCs w:val="13"/>
            </w:rPr>
            <w:t xml:space="preserve"> </w:t>
          </w:r>
          <w:proofErr w:type="spellStart"/>
          <w:r w:rsidRPr="00F76FC4">
            <w:rPr>
              <w:b/>
              <w:color w:val="999999"/>
              <w:sz w:val="13"/>
              <w:szCs w:val="13"/>
            </w:rPr>
            <w:t>Caerdydd</w:t>
          </w:r>
          <w:proofErr w:type="spellEnd"/>
          <w:r w:rsidRPr="00F76FC4">
            <w:rPr>
              <w:b/>
              <w:color w:val="999999"/>
              <w:sz w:val="13"/>
              <w:szCs w:val="13"/>
            </w:rPr>
            <w:t>/Cardiff</w:t>
          </w:r>
          <w:r>
            <w:rPr>
              <w:color w:val="999999"/>
              <w:sz w:val="13"/>
              <w:szCs w:val="13"/>
            </w:rPr>
            <w:t xml:space="preserve"> T: 029 2065 0602 </w:t>
          </w:r>
          <w:r w:rsidRPr="00640962">
            <w:rPr>
              <w:color w:val="C1D72F"/>
              <w:sz w:val="13"/>
              <w:szCs w:val="13"/>
            </w:rPr>
            <w:t>/</w:t>
          </w:r>
          <w:r>
            <w:rPr>
              <w:color w:val="999999"/>
              <w:sz w:val="13"/>
              <w:szCs w:val="13"/>
            </w:rPr>
            <w:t xml:space="preserve"> </w:t>
          </w:r>
          <w:r w:rsidRPr="00F76FC4">
            <w:rPr>
              <w:b/>
              <w:color w:val="999999"/>
              <w:sz w:val="13"/>
              <w:szCs w:val="13"/>
            </w:rPr>
            <w:t>Edinburgh</w:t>
          </w:r>
          <w:r>
            <w:rPr>
              <w:color w:val="999999"/>
              <w:sz w:val="13"/>
              <w:szCs w:val="13"/>
            </w:rPr>
            <w:t xml:space="preserve"> T: 0131 3</w:t>
          </w:r>
          <w:r w:rsidR="001A0968">
            <w:rPr>
              <w:color w:val="999999"/>
              <w:sz w:val="13"/>
              <w:szCs w:val="13"/>
            </w:rPr>
            <w:t>46</w:t>
          </w:r>
          <w:r>
            <w:rPr>
              <w:color w:val="999999"/>
              <w:sz w:val="13"/>
              <w:szCs w:val="13"/>
            </w:rPr>
            <w:t xml:space="preserve"> 1</w:t>
          </w:r>
          <w:r w:rsidR="001A0968">
            <w:rPr>
              <w:color w:val="999999"/>
              <w:sz w:val="13"/>
              <w:szCs w:val="13"/>
            </w:rPr>
            <w:t xml:space="preserve">384 </w:t>
          </w:r>
          <w:r w:rsidR="001A0968" w:rsidRPr="00640962">
            <w:rPr>
              <w:color w:val="C1D72F"/>
              <w:sz w:val="13"/>
              <w:szCs w:val="13"/>
            </w:rPr>
            <w:t>/</w:t>
          </w:r>
          <w:r w:rsidR="001A0968">
            <w:rPr>
              <w:color w:val="999999"/>
              <w:sz w:val="13"/>
              <w:szCs w:val="13"/>
            </w:rPr>
            <w:t xml:space="preserve"> </w:t>
          </w:r>
          <w:r w:rsidR="001A0968">
            <w:rPr>
              <w:b/>
              <w:color w:val="999999"/>
              <w:sz w:val="13"/>
              <w:szCs w:val="13"/>
            </w:rPr>
            <w:t>London</w:t>
          </w:r>
          <w:r w:rsidR="001A0968">
            <w:rPr>
              <w:color w:val="999999"/>
              <w:sz w:val="13"/>
              <w:szCs w:val="13"/>
            </w:rPr>
            <w:t xml:space="preserve"> T: 0207 017 2350</w:t>
          </w:r>
        </w:p>
        <w:p w14:paraId="7209ADD2" w14:textId="77777777" w:rsidR="009112BB" w:rsidRPr="00E91E5E" w:rsidRDefault="009112BB" w:rsidP="00FC35F8">
          <w:pPr>
            <w:pStyle w:val="Footer"/>
            <w:spacing w:line="360" w:lineRule="auto"/>
            <w:jc w:val="right"/>
            <w:rPr>
              <w:color w:val="999999"/>
              <w:sz w:val="10"/>
              <w:szCs w:val="10"/>
            </w:rPr>
          </w:pPr>
          <w:r w:rsidRPr="00E91E5E">
            <w:rPr>
              <w:b/>
              <w:color w:val="999999"/>
              <w:sz w:val="10"/>
              <w:szCs w:val="10"/>
            </w:rPr>
            <w:t xml:space="preserve">with </w:t>
          </w:r>
          <w:r w:rsidR="001A0968">
            <w:rPr>
              <w:b/>
              <w:color w:val="999999"/>
              <w:sz w:val="10"/>
              <w:szCs w:val="10"/>
            </w:rPr>
            <w:t xml:space="preserve">regional </w:t>
          </w:r>
          <w:r w:rsidRPr="00E91E5E">
            <w:rPr>
              <w:b/>
              <w:color w:val="999999"/>
              <w:sz w:val="10"/>
              <w:szCs w:val="10"/>
            </w:rPr>
            <w:t>offices in:</w:t>
          </w:r>
          <w:r w:rsidRPr="00E91E5E">
            <w:rPr>
              <w:color w:val="999999"/>
              <w:sz w:val="10"/>
              <w:szCs w:val="10"/>
            </w:rPr>
            <w:t xml:space="preserve"> Birmingham</w:t>
          </w:r>
          <w:r w:rsidR="001A0968">
            <w:rPr>
              <w:color w:val="999999"/>
              <w:sz w:val="10"/>
              <w:szCs w:val="10"/>
            </w:rPr>
            <w:t xml:space="preserve"> </w:t>
          </w:r>
          <w:r w:rsidR="001A0968" w:rsidRPr="00E91E5E">
            <w:rPr>
              <w:color w:val="C1D72F"/>
              <w:sz w:val="10"/>
              <w:szCs w:val="10"/>
            </w:rPr>
            <w:t>/</w:t>
          </w:r>
          <w:r w:rsidR="001A0968" w:rsidRPr="00E91E5E">
            <w:rPr>
              <w:color w:val="999999"/>
              <w:sz w:val="10"/>
              <w:szCs w:val="10"/>
            </w:rPr>
            <w:t xml:space="preserve"> </w:t>
          </w:r>
          <w:r w:rsidR="001A0968">
            <w:rPr>
              <w:color w:val="999999"/>
              <w:sz w:val="10"/>
              <w:szCs w:val="10"/>
            </w:rPr>
            <w:t>Bristol</w:t>
          </w:r>
          <w:r w:rsidRPr="00E91E5E">
            <w:rPr>
              <w:color w:val="999999"/>
              <w:sz w:val="10"/>
              <w:szCs w:val="10"/>
            </w:rPr>
            <w:t xml:space="preserve"> </w:t>
          </w:r>
          <w:r w:rsidRPr="00E91E5E">
            <w:rPr>
              <w:color w:val="C1D72F"/>
              <w:sz w:val="10"/>
              <w:szCs w:val="10"/>
            </w:rPr>
            <w:t>/</w:t>
          </w:r>
          <w:r w:rsidRPr="00E91E5E">
            <w:rPr>
              <w:color w:val="999999"/>
              <w:sz w:val="10"/>
              <w:szCs w:val="10"/>
            </w:rPr>
            <w:t xml:space="preserve"> Leeds </w:t>
          </w:r>
          <w:r w:rsidRPr="00E91E5E">
            <w:rPr>
              <w:color w:val="C1D72F"/>
              <w:sz w:val="10"/>
              <w:szCs w:val="10"/>
            </w:rPr>
            <w:t>/</w:t>
          </w:r>
          <w:r w:rsidRPr="00E91E5E">
            <w:rPr>
              <w:color w:val="999999"/>
              <w:sz w:val="10"/>
              <w:szCs w:val="10"/>
            </w:rPr>
            <w:t xml:space="preserve"> </w:t>
          </w:r>
          <w:r w:rsidR="00E91E5E" w:rsidRPr="00E91E5E">
            <w:rPr>
              <w:color w:val="999999"/>
              <w:sz w:val="10"/>
              <w:szCs w:val="10"/>
            </w:rPr>
            <w:t xml:space="preserve">Manchester </w:t>
          </w:r>
          <w:r w:rsidRPr="00E91E5E">
            <w:rPr>
              <w:color w:val="C1D72F"/>
              <w:sz w:val="10"/>
              <w:szCs w:val="10"/>
            </w:rPr>
            <w:t>/</w:t>
          </w:r>
          <w:r w:rsidRPr="00E91E5E">
            <w:rPr>
              <w:color w:val="999999"/>
              <w:sz w:val="10"/>
              <w:szCs w:val="10"/>
            </w:rPr>
            <w:t xml:space="preserve"> Newcastle </w:t>
          </w:r>
          <w:r w:rsidRPr="00E91E5E">
            <w:rPr>
              <w:color w:val="C1D72F"/>
              <w:sz w:val="10"/>
              <w:szCs w:val="10"/>
            </w:rPr>
            <w:t>/</w:t>
          </w:r>
          <w:r w:rsidRPr="00E91E5E">
            <w:rPr>
              <w:color w:val="999999"/>
              <w:sz w:val="10"/>
              <w:szCs w:val="10"/>
            </w:rPr>
            <w:t xml:space="preserve"> </w:t>
          </w:r>
          <w:r w:rsidR="001A0968">
            <w:rPr>
              <w:color w:val="999999"/>
              <w:sz w:val="10"/>
              <w:szCs w:val="10"/>
            </w:rPr>
            <w:t>Nottingham</w:t>
          </w:r>
          <w:r w:rsidR="001A0968" w:rsidRPr="00E91E5E">
            <w:rPr>
              <w:color w:val="999999"/>
              <w:sz w:val="10"/>
              <w:szCs w:val="10"/>
            </w:rPr>
            <w:t xml:space="preserve"> </w:t>
          </w:r>
          <w:r w:rsidRPr="00E91E5E">
            <w:rPr>
              <w:color w:val="C1D72F"/>
              <w:sz w:val="10"/>
              <w:szCs w:val="10"/>
            </w:rPr>
            <w:t>/</w:t>
          </w:r>
          <w:r w:rsidRPr="00E91E5E">
            <w:rPr>
              <w:color w:val="999999"/>
              <w:sz w:val="10"/>
              <w:szCs w:val="10"/>
            </w:rPr>
            <w:t xml:space="preserve"> Peterborough</w:t>
          </w:r>
        </w:p>
        <w:p w14:paraId="785E4A98" w14:textId="77777777" w:rsidR="009112BB" w:rsidRPr="00F76FC4" w:rsidRDefault="7B6C0452" w:rsidP="00FC35F8">
          <w:pPr>
            <w:pStyle w:val="Footer"/>
            <w:spacing w:line="360" w:lineRule="auto"/>
            <w:jc w:val="right"/>
            <w:rPr>
              <w:sz w:val="12"/>
              <w:szCs w:val="12"/>
            </w:rPr>
          </w:pPr>
          <w:r w:rsidRPr="7B6C0452">
            <w:rPr>
              <w:color w:val="999999"/>
              <w:sz w:val="10"/>
              <w:szCs w:val="10"/>
            </w:rPr>
            <w:t xml:space="preserve">Registered Charity no. 326550 (England and Wales) SCO39263 (Scotland) </w:t>
          </w:r>
          <w:r w:rsidRPr="7B6C0452">
            <w:rPr>
              <w:color w:val="C1D72F"/>
              <w:sz w:val="10"/>
              <w:szCs w:val="10"/>
            </w:rPr>
            <w:t>/</w:t>
          </w:r>
          <w:r w:rsidRPr="7B6C0452">
            <w:rPr>
              <w:color w:val="999999"/>
              <w:sz w:val="10"/>
              <w:szCs w:val="10"/>
            </w:rPr>
            <w:t xml:space="preserve"> Company Limited by </w:t>
          </w:r>
          <w:bookmarkStart w:id="1" w:name="_Int_ppYvEvbw"/>
          <w:proofErr w:type="gramStart"/>
          <w:r w:rsidRPr="7B6C0452">
            <w:rPr>
              <w:color w:val="999999"/>
              <w:sz w:val="10"/>
              <w:szCs w:val="10"/>
            </w:rPr>
            <w:t>Guarantee</w:t>
          </w:r>
          <w:bookmarkEnd w:id="1"/>
          <w:proofErr w:type="gramEnd"/>
          <w:r w:rsidRPr="7B6C0452">
            <w:rPr>
              <w:color w:val="999999"/>
              <w:sz w:val="10"/>
              <w:szCs w:val="10"/>
            </w:rPr>
            <w:t xml:space="preserve"> no. 1797726 </w:t>
          </w:r>
          <w:r w:rsidRPr="7B6C0452">
            <w:rPr>
              <w:color w:val="C1D72F"/>
              <w:sz w:val="10"/>
              <w:szCs w:val="10"/>
            </w:rPr>
            <w:t>/</w:t>
          </w:r>
          <w:r w:rsidRPr="7B6C0452">
            <w:rPr>
              <w:color w:val="999999"/>
              <w:sz w:val="10"/>
              <w:szCs w:val="10"/>
            </w:rPr>
            <w:t xml:space="preserve"> VAT Registration no. 416740656 </w:t>
          </w:r>
          <w:r w:rsidRPr="7B6C0452">
            <w:rPr>
              <w:color w:val="C1D72F"/>
              <w:sz w:val="10"/>
              <w:szCs w:val="10"/>
            </w:rPr>
            <w:t>/</w:t>
          </w:r>
          <w:r w:rsidRPr="7B6C0452">
            <w:rPr>
              <w:color w:val="999999"/>
              <w:sz w:val="10"/>
              <w:szCs w:val="10"/>
            </w:rPr>
            <w:t xml:space="preserve"> Printed on recycled paper</w:t>
          </w:r>
        </w:p>
      </w:tc>
      <w:tc>
        <w:tcPr>
          <w:tcW w:w="236" w:type="dxa"/>
        </w:tcPr>
        <w:p w14:paraId="5460AC6B" w14:textId="77777777" w:rsidR="009112BB" w:rsidRDefault="009112BB" w:rsidP="00FC35F8">
          <w:pPr>
            <w:pStyle w:val="Footer"/>
            <w:jc w:val="right"/>
          </w:pPr>
        </w:p>
      </w:tc>
    </w:tr>
  </w:tbl>
  <w:p w14:paraId="3165BA2B" w14:textId="77777777" w:rsidR="009112BB" w:rsidRDefault="00911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FE316" w14:textId="77777777" w:rsidR="00EF66B6" w:rsidRDefault="00EF66B6">
      <w:r>
        <w:separator/>
      </w:r>
    </w:p>
  </w:footnote>
  <w:footnote w:type="continuationSeparator" w:id="0">
    <w:p w14:paraId="4CE5A423" w14:textId="77777777" w:rsidR="00EF66B6" w:rsidRDefault="00EF66B6">
      <w:r>
        <w:continuationSeparator/>
      </w:r>
    </w:p>
  </w:footnote>
  <w:footnote w:type="continuationNotice" w:id="1">
    <w:p w14:paraId="661C9B77" w14:textId="77777777" w:rsidR="00EF66B6" w:rsidRDefault="00EF66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55"/>
      <w:gridCol w:w="3355"/>
      <w:gridCol w:w="3355"/>
    </w:tblGrid>
    <w:tr w:rsidR="7B6C0452" w14:paraId="0C5E8B0C" w14:textId="77777777" w:rsidTr="7B6C0452">
      <w:trPr>
        <w:trHeight w:val="300"/>
      </w:trPr>
      <w:tc>
        <w:tcPr>
          <w:tcW w:w="3355" w:type="dxa"/>
        </w:tcPr>
        <w:p w14:paraId="10A5833E" w14:textId="3CCCA540" w:rsidR="7B6C0452" w:rsidRDefault="7B6C0452" w:rsidP="7B6C0452">
          <w:pPr>
            <w:pStyle w:val="Header"/>
            <w:ind w:left="-115"/>
          </w:pPr>
        </w:p>
      </w:tc>
      <w:tc>
        <w:tcPr>
          <w:tcW w:w="3355" w:type="dxa"/>
        </w:tcPr>
        <w:p w14:paraId="3C8C84BB" w14:textId="095DE4D2" w:rsidR="7B6C0452" w:rsidRDefault="7B6C0452" w:rsidP="7B6C0452">
          <w:pPr>
            <w:pStyle w:val="Header"/>
            <w:jc w:val="center"/>
          </w:pPr>
        </w:p>
      </w:tc>
      <w:tc>
        <w:tcPr>
          <w:tcW w:w="3355" w:type="dxa"/>
        </w:tcPr>
        <w:p w14:paraId="5B65EB10" w14:textId="213CDAC6" w:rsidR="7B6C0452" w:rsidRDefault="00335CCE" w:rsidP="7B6C0452">
          <w:pPr>
            <w:pStyle w:val="Header"/>
            <w:ind w:right="-115"/>
            <w:jc w:val="right"/>
          </w:pPr>
          <w:r>
            <w:rPr>
              <w:noProof/>
              <w:lang w:eastAsia="en-GB"/>
            </w:rPr>
            <w:drawing>
              <wp:inline distT="0" distB="0" distL="0" distR="0" wp14:anchorId="36A18F3C" wp14:editId="6F00B833">
                <wp:extent cx="1990725" cy="952500"/>
                <wp:effectExtent l="0" t="0" r="9525" b="0"/>
                <wp:docPr id="2111713058" name="Picture 1" descr="Sustran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7159169" name="Picture 1" descr="Sustran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072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2218B1" w14:textId="66125A42" w:rsidR="7B6C0452" w:rsidRDefault="7B6C0452" w:rsidP="7B6C04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620" w:type="dxa"/>
      <w:tblInd w:w="-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036"/>
      <w:gridCol w:w="3396"/>
      <w:gridCol w:w="4188"/>
    </w:tblGrid>
    <w:tr w:rsidR="009112BB" w14:paraId="11C8EDF0" w14:textId="77777777">
      <w:tc>
        <w:tcPr>
          <w:tcW w:w="3036" w:type="dxa"/>
        </w:tcPr>
        <w:p w14:paraId="7D37BF19" w14:textId="77777777" w:rsidR="009112BB" w:rsidRDefault="009112BB" w:rsidP="00DF069B">
          <w:pPr>
            <w:pStyle w:val="Header"/>
          </w:pPr>
        </w:p>
      </w:tc>
      <w:tc>
        <w:tcPr>
          <w:tcW w:w="3396" w:type="dxa"/>
        </w:tcPr>
        <w:p w14:paraId="5EAB21AF" w14:textId="77777777" w:rsidR="009112BB" w:rsidRDefault="009112BB" w:rsidP="00DF069B">
          <w:pPr>
            <w:pStyle w:val="Header"/>
          </w:pPr>
        </w:p>
      </w:tc>
      <w:tc>
        <w:tcPr>
          <w:tcW w:w="4188" w:type="dxa"/>
        </w:tcPr>
        <w:p w14:paraId="66381D4D" w14:textId="77777777" w:rsidR="009112BB" w:rsidRDefault="008B6F3F" w:rsidP="00DF069B">
          <w:pPr>
            <w:pStyle w:val="Header"/>
            <w:jc w:val="right"/>
          </w:pPr>
          <w:r>
            <w:rPr>
              <w:noProof/>
              <w:lang w:eastAsia="en-GB"/>
            </w:rPr>
            <w:drawing>
              <wp:inline distT="0" distB="0" distL="0" distR="0" wp14:anchorId="6147699D" wp14:editId="0BAB9CF5">
                <wp:extent cx="1990725" cy="952500"/>
                <wp:effectExtent l="0" t="0" r="9525" b="0"/>
                <wp:docPr id="1" name="Picture 1" descr="Sustran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ustran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072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112BB" w14:paraId="4273D4F4" w14:textId="77777777">
      <w:tc>
        <w:tcPr>
          <w:tcW w:w="3036" w:type="dxa"/>
        </w:tcPr>
        <w:p w14:paraId="645CD74B" w14:textId="77777777" w:rsidR="009112BB" w:rsidRDefault="009112BB" w:rsidP="00DF069B">
          <w:pPr>
            <w:pStyle w:val="Header"/>
          </w:pPr>
        </w:p>
      </w:tc>
      <w:tc>
        <w:tcPr>
          <w:tcW w:w="3396" w:type="dxa"/>
        </w:tcPr>
        <w:p w14:paraId="58BC408C" w14:textId="77777777" w:rsidR="009112BB" w:rsidRDefault="009112BB" w:rsidP="00DF069B">
          <w:pPr>
            <w:pStyle w:val="Header"/>
          </w:pPr>
        </w:p>
      </w:tc>
      <w:tc>
        <w:tcPr>
          <w:tcW w:w="4188" w:type="dxa"/>
        </w:tcPr>
        <w:p w14:paraId="49050EB4" w14:textId="77777777" w:rsidR="009112BB" w:rsidRDefault="009112BB" w:rsidP="00DF069B">
          <w:pPr>
            <w:pStyle w:val="Header"/>
            <w:ind w:right="284"/>
            <w:jc w:val="right"/>
            <w:rPr>
              <w:b/>
              <w:color w:val="999999"/>
              <w:sz w:val="13"/>
              <w:szCs w:val="13"/>
            </w:rPr>
          </w:pPr>
        </w:p>
        <w:p w14:paraId="785DD2FB" w14:textId="429B44A7" w:rsidR="009112BB" w:rsidRPr="00D0215D" w:rsidRDefault="009112BB" w:rsidP="00D0215D">
          <w:pPr>
            <w:ind w:right="252"/>
            <w:jc w:val="right"/>
            <w:rPr>
              <w:color w:val="999999"/>
              <w:sz w:val="13"/>
              <w:szCs w:val="13"/>
            </w:rPr>
          </w:pPr>
        </w:p>
      </w:tc>
    </w:tr>
  </w:tbl>
  <w:p w14:paraId="70BD7286" w14:textId="77777777" w:rsidR="009112BB" w:rsidRDefault="009112B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bENLWRxreXD2R" int2:id="Y9nwHjUI">
      <int2:state int2:value="Rejected" int2:type="AugLoop_Text_Critique"/>
    </int2:textHash>
    <int2:bookmark int2:bookmarkName="_Int_5Cs6X4cQ" int2:invalidationBookmarkName="" int2:hashCode="fJL8XPZfK6WkZP" int2:id="faAv5gZj">
      <int2:state int2:value="Rejected" int2:type="AugLoop_Text_Critique"/>
    </int2:bookmark>
    <int2:bookmark int2:bookmarkName="_Int_ppYvEvbw" int2:invalidationBookmarkName="" int2:hashCode="uCDdToXpgB6fl9" int2:id="uRY3UB8l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7264FA"/>
    <w:multiLevelType w:val="singleLevel"/>
    <w:tmpl w:val="0B483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A24852"/>
    <w:multiLevelType w:val="singleLevel"/>
    <w:tmpl w:val="0B483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531E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E1F5F85"/>
    <w:multiLevelType w:val="singleLevel"/>
    <w:tmpl w:val="3078BA14"/>
    <w:lvl w:ilvl="0">
      <w:start w:val="1"/>
      <w:numFmt w:val="bullet"/>
      <w:pStyle w:val="PR-Notesbulle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F605DF0"/>
    <w:multiLevelType w:val="singleLevel"/>
    <w:tmpl w:val="0B483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 w16cid:durableId="387262486">
    <w:abstractNumId w:val="3"/>
  </w:num>
  <w:num w:numId="2" w16cid:durableId="1487817770">
    <w:abstractNumId w:val="1"/>
  </w:num>
  <w:num w:numId="3" w16cid:durableId="572130272">
    <w:abstractNumId w:val="4"/>
  </w:num>
  <w:num w:numId="4" w16cid:durableId="467626780">
    <w:abstractNumId w:val="0"/>
  </w:num>
  <w:num w:numId="5" w16cid:durableId="140460984">
    <w:abstractNumId w:val="4"/>
  </w:num>
  <w:num w:numId="6" w16cid:durableId="6180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C1"/>
    <w:rsid w:val="00001774"/>
    <w:rsid w:val="000067C3"/>
    <w:rsid w:val="00017CDB"/>
    <w:rsid w:val="00021AF9"/>
    <w:rsid w:val="000558B2"/>
    <w:rsid w:val="000567BD"/>
    <w:rsid w:val="00067AB7"/>
    <w:rsid w:val="00073D4F"/>
    <w:rsid w:val="00081D9F"/>
    <w:rsid w:val="00085DF3"/>
    <w:rsid w:val="0009128E"/>
    <w:rsid w:val="00096356"/>
    <w:rsid w:val="000A7063"/>
    <w:rsid w:val="000A738C"/>
    <w:rsid w:val="000C3F8D"/>
    <w:rsid w:val="000C75C3"/>
    <w:rsid w:val="000D29F9"/>
    <w:rsid w:val="00120545"/>
    <w:rsid w:val="0012192A"/>
    <w:rsid w:val="0014041B"/>
    <w:rsid w:val="0017128D"/>
    <w:rsid w:val="0018460A"/>
    <w:rsid w:val="00187743"/>
    <w:rsid w:val="00197F31"/>
    <w:rsid w:val="001A0968"/>
    <w:rsid w:val="001B7FE6"/>
    <w:rsid w:val="001D44F7"/>
    <w:rsid w:val="001D6E1D"/>
    <w:rsid w:val="0020377D"/>
    <w:rsid w:val="002150F5"/>
    <w:rsid w:val="00216D26"/>
    <w:rsid w:val="00220942"/>
    <w:rsid w:val="00236B7B"/>
    <w:rsid w:val="00240762"/>
    <w:rsid w:val="0024200B"/>
    <w:rsid w:val="00242EB0"/>
    <w:rsid w:val="0024590B"/>
    <w:rsid w:val="00247C5A"/>
    <w:rsid w:val="0026294D"/>
    <w:rsid w:val="00262DFA"/>
    <w:rsid w:val="00277E03"/>
    <w:rsid w:val="00290575"/>
    <w:rsid w:val="002C406E"/>
    <w:rsid w:val="002C7D86"/>
    <w:rsid w:val="002C7FA1"/>
    <w:rsid w:val="002D0B04"/>
    <w:rsid w:val="002E0896"/>
    <w:rsid w:val="003053C7"/>
    <w:rsid w:val="00305BD1"/>
    <w:rsid w:val="00305EF9"/>
    <w:rsid w:val="00310DD6"/>
    <w:rsid w:val="00324DBB"/>
    <w:rsid w:val="00334817"/>
    <w:rsid w:val="00335CCE"/>
    <w:rsid w:val="003458BA"/>
    <w:rsid w:val="00351107"/>
    <w:rsid w:val="003559F4"/>
    <w:rsid w:val="00355BA2"/>
    <w:rsid w:val="0036265F"/>
    <w:rsid w:val="00365638"/>
    <w:rsid w:val="00373E12"/>
    <w:rsid w:val="00392053"/>
    <w:rsid w:val="00392902"/>
    <w:rsid w:val="003B5CD0"/>
    <w:rsid w:val="003C2D9A"/>
    <w:rsid w:val="003C4710"/>
    <w:rsid w:val="003D4E23"/>
    <w:rsid w:val="003E2C54"/>
    <w:rsid w:val="003F3EA4"/>
    <w:rsid w:val="00400383"/>
    <w:rsid w:val="00400C62"/>
    <w:rsid w:val="00400F00"/>
    <w:rsid w:val="004013E7"/>
    <w:rsid w:val="00404B52"/>
    <w:rsid w:val="0040550E"/>
    <w:rsid w:val="00405A5B"/>
    <w:rsid w:val="00423C9D"/>
    <w:rsid w:val="0043217A"/>
    <w:rsid w:val="004434F5"/>
    <w:rsid w:val="00455100"/>
    <w:rsid w:val="00466D6B"/>
    <w:rsid w:val="00483C0D"/>
    <w:rsid w:val="004A2534"/>
    <w:rsid w:val="004A7FD2"/>
    <w:rsid w:val="004B3C19"/>
    <w:rsid w:val="004B3E57"/>
    <w:rsid w:val="004B6F87"/>
    <w:rsid w:val="004F109C"/>
    <w:rsid w:val="0050001E"/>
    <w:rsid w:val="0050489F"/>
    <w:rsid w:val="005055B8"/>
    <w:rsid w:val="00511F4B"/>
    <w:rsid w:val="005227E5"/>
    <w:rsid w:val="0053148F"/>
    <w:rsid w:val="00537CD3"/>
    <w:rsid w:val="0055105C"/>
    <w:rsid w:val="0055334B"/>
    <w:rsid w:val="00554D66"/>
    <w:rsid w:val="005A52A9"/>
    <w:rsid w:val="005A5615"/>
    <w:rsid w:val="005A5F87"/>
    <w:rsid w:val="005C010F"/>
    <w:rsid w:val="005C12CE"/>
    <w:rsid w:val="005D1ADC"/>
    <w:rsid w:val="005D31ED"/>
    <w:rsid w:val="005D406C"/>
    <w:rsid w:val="005D46DF"/>
    <w:rsid w:val="005E31DB"/>
    <w:rsid w:val="005F0DEA"/>
    <w:rsid w:val="005F21FA"/>
    <w:rsid w:val="005F3D8C"/>
    <w:rsid w:val="00612D4B"/>
    <w:rsid w:val="00613C2D"/>
    <w:rsid w:val="00613E0D"/>
    <w:rsid w:val="00634B76"/>
    <w:rsid w:val="00637E32"/>
    <w:rsid w:val="00640962"/>
    <w:rsid w:val="00641A32"/>
    <w:rsid w:val="006566B3"/>
    <w:rsid w:val="0066563B"/>
    <w:rsid w:val="006855C6"/>
    <w:rsid w:val="00685854"/>
    <w:rsid w:val="006B123D"/>
    <w:rsid w:val="006B2A81"/>
    <w:rsid w:val="006C226D"/>
    <w:rsid w:val="006C34C7"/>
    <w:rsid w:val="006C417B"/>
    <w:rsid w:val="006C4498"/>
    <w:rsid w:val="006C7A23"/>
    <w:rsid w:val="006ECE2A"/>
    <w:rsid w:val="006F3C14"/>
    <w:rsid w:val="00700174"/>
    <w:rsid w:val="00711CB8"/>
    <w:rsid w:val="00715E30"/>
    <w:rsid w:val="00725F4F"/>
    <w:rsid w:val="007266D8"/>
    <w:rsid w:val="007336B1"/>
    <w:rsid w:val="0073708F"/>
    <w:rsid w:val="00750892"/>
    <w:rsid w:val="00750BC2"/>
    <w:rsid w:val="00762CA6"/>
    <w:rsid w:val="007831E9"/>
    <w:rsid w:val="007B1793"/>
    <w:rsid w:val="007B7BDA"/>
    <w:rsid w:val="007C123A"/>
    <w:rsid w:val="007C2432"/>
    <w:rsid w:val="007C69B3"/>
    <w:rsid w:val="007D0B71"/>
    <w:rsid w:val="007D3A1B"/>
    <w:rsid w:val="007F5ED3"/>
    <w:rsid w:val="00800887"/>
    <w:rsid w:val="00800F37"/>
    <w:rsid w:val="00812083"/>
    <w:rsid w:val="0082048B"/>
    <w:rsid w:val="00841B20"/>
    <w:rsid w:val="00842EC6"/>
    <w:rsid w:val="00852D55"/>
    <w:rsid w:val="00854064"/>
    <w:rsid w:val="00866073"/>
    <w:rsid w:val="008852C3"/>
    <w:rsid w:val="00885BD4"/>
    <w:rsid w:val="008920E5"/>
    <w:rsid w:val="00892922"/>
    <w:rsid w:val="008A12C9"/>
    <w:rsid w:val="008A1E97"/>
    <w:rsid w:val="008A53CF"/>
    <w:rsid w:val="008A5BF0"/>
    <w:rsid w:val="008A70E3"/>
    <w:rsid w:val="008B535C"/>
    <w:rsid w:val="008B6F3F"/>
    <w:rsid w:val="008B7733"/>
    <w:rsid w:val="008C54DD"/>
    <w:rsid w:val="008D1140"/>
    <w:rsid w:val="008D6F70"/>
    <w:rsid w:val="008E453B"/>
    <w:rsid w:val="008E7DEA"/>
    <w:rsid w:val="00900FF9"/>
    <w:rsid w:val="00901D72"/>
    <w:rsid w:val="00903801"/>
    <w:rsid w:val="009112BB"/>
    <w:rsid w:val="00914612"/>
    <w:rsid w:val="009169DA"/>
    <w:rsid w:val="00917BFB"/>
    <w:rsid w:val="0092778D"/>
    <w:rsid w:val="00935CEE"/>
    <w:rsid w:val="009458D0"/>
    <w:rsid w:val="0094735A"/>
    <w:rsid w:val="009501DB"/>
    <w:rsid w:val="0095052F"/>
    <w:rsid w:val="00951C4D"/>
    <w:rsid w:val="009542A3"/>
    <w:rsid w:val="0096481D"/>
    <w:rsid w:val="00973847"/>
    <w:rsid w:val="0097641B"/>
    <w:rsid w:val="00983236"/>
    <w:rsid w:val="00992B75"/>
    <w:rsid w:val="00995EBB"/>
    <w:rsid w:val="009A49BA"/>
    <w:rsid w:val="009B6232"/>
    <w:rsid w:val="009C34AE"/>
    <w:rsid w:val="009EE81F"/>
    <w:rsid w:val="009F0A01"/>
    <w:rsid w:val="009F261F"/>
    <w:rsid w:val="009F3B37"/>
    <w:rsid w:val="009F4DA1"/>
    <w:rsid w:val="00A00FF8"/>
    <w:rsid w:val="00A0702D"/>
    <w:rsid w:val="00A07AD9"/>
    <w:rsid w:val="00A15DC1"/>
    <w:rsid w:val="00A1726A"/>
    <w:rsid w:val="00A27475"/>
    <w:rsid w:val="00A33DEF"/>
    <w:rsid w:val="00A445C7"/>
    <w:rsid w:val="00A92CDD"/>
    <w:rsid w:val="00A96EF2"/>
    <w:rsid w:val="00AA0304"/>
    <w:rsid w:val="00AA0588"/>
    <w:rsid w:val="00AB3389"/>
    <w:rsid w:val="00AB343A"/>
    <w:rsid w:val="00AF7BF5"/>
    <w:rsid w:val="00B038E5"/>
    <w:rsid w:val="00B075ED"/>
    <w:rsid w:val="00B4789C"/>
    <w:rsid w:val="00B53C08"/>
    <w:rsid w:val="00B61A05"/>
    <w:rsid w:val="00B73CA0"/>
    <w:rsid w:val="00B76E1F"/>
    <w:rsid w:val="00BA3463"/>
    <w:rsid w:val="00BC650D"/>
    <w:rsid w:val="00BD58B3"/>
    <w:rsid w:val="00BD7AE9"/>
    <w:rsid w:val="00BE3239"/>
    <w:rsid w:val="00C35E06"/>
    <w:rsid w:val="00C40399"/>
    <w:rsid w:val="00C43800"/>
    <w:rsid w:val="00C531FB"/>
    <w:rsid w:val="00C53A64"/>
    <w:rsid w:val="00C5420B"/>
    <w:rsid w:val="00C61232"/>
    <w:rsid w:val="00C763B1"/>
    <w:rsid w:val="00C809DC"/>
    <w:rsid w:val="00C90409"/>
    <w:rsid w:val="00C906EC"/>
    <w:rsid w:val="00CB1C3C"/>
    <w:rsid w:val="00CC31F6"/>
    <w:rsid w:val="00CD792E"/>
    <w:rsid w:val="00CE038A"/>
    <w:rsid w:val="00CE3FB4"/>
    <w:rsid w:val="00CF10AD"/>
    <w:rsid w:val="00CF507B"/>
    <w:rsid w:val="00D0215D"/>
    <w:rsid w:val="00D106D2"/>
    <w:rsid w:val="00D20259"/>
    <w:rsid w:val="00D22612"/>
    <w:rsid w:val="00D235C9"/>
    <w:rsid w:val="00D344FD"/>
    <w:rsid w:val="00D454B4"/>
    <w:rsid w:val="00D53E19"/>
    <w:rsid w:val="00D5648E"/>
    <w:rsid w:val="00D71020"/>
    <w:rsid w:val="00D71483"/>
    <w:rsid w:val="00D91DE8"/>
    <w:rsid w:val="00D927E1"/>
    <w:rsid w:val="00D93A1D"/>
    <w:rsid w:val="00D93B56"/>
    <w:rsid w:val="00DA15A7"/>
    <w:rsid w:val="00DC56C3"/>
    <w:rsid w:val="00DF069B"/>
    <w:rsid w:val="00DF9969"/>
    <w:rsid w:val="00E00BEB"/>
    <w:rsid w:val="00E14DEB"/>
    <w:rsid w:val="00E24D72"/>
    <w:rsid w:val="00E2798B"/>
    <w:rsid w:val="00E33C60"/>
    <w:rsid w:val="00E3666F"/>
    <w:rsid w:val="00E46530"/>
    <w:rsid w:val="00E469B7"/>
    <w:rsid w:val="00E56434"/>
    <w:rsid w:val="00E670E9"/>
    <w:rsid w:val="00E772AA"/>
    <w:rsid w:val="00E83B02"/>
    <w:rsid w:val="00E91E5E"/>
    <w:rsid w:val="00E93F0B"/>
    <w:rsid w:val="00EA55D0"/>
    <w:rsid w:val="00EA67C8"/>
    <w:rsid w:val="00EB4BD7"/>
    <w:rsid w:val="00EB60F6"/>
    <w:rsid w:val="00EC2097"/>
    <w:rsid w:val="00EC3D45"/>
    <w:rsid w:val="00ED1451"/>
    <w:rsid w:val="00ED2BEB"/>
    <w:rsid w:val="00ED69EA"/>
    <w:rsid w:val="00EF4787"/>
    <w:rsid w:val="00EF66B6"/>
    <w:rsid w:val="00EF6FD6"/>
    <w:rsid w:val="00F360D2"/>
    <w:rsid w:val="00F60B1D"/>
    <w:rsid w:val="00F64135"/>
    <w:rsid w:val="00F70E56"/>
    <w:rsid w:val="00F76FC4"/>
    <w:rsid w:val="00F92658"/>
    <w:rsid w:val="00FA1918"/>
    <w:rsid w:val="00FB4C40"/>
    <w:rsid w:val="00FB543F"/>
    <w:rsid w:val="00FC35F8"/>
    <w:rsid w:val="00FC6D29"/>
    <w:rsid w:val="00FC70A9"/>
    <w:rsid w:val="00FD2577"/>
    <w:rsid w:val="00FD42E9"/>
    <w:rsid w:val="00FD65FE"/>
    <w:rsid w:val="00FD7F96"/>
    <w:rsid w:val="00FE2AB1"/>
    <w:rsid w:val="019C34C3"/>
    <w:rsid w:val="02208034"/>
    <w:rsid w:val="0330DA03"/>
    <w:rsid w:val="03380524"/>
    <w:rsid w:val="03678AC6"/>
    <w:rsid w:val="03F1584E"/>
    <w:rsid w:val="0419108E"/>
    <w:rsid w:val="066B41C2"/>
    <w:rsid w:val="080B7647"/>
    <w:rsid w:val="09A746A8"/>
    <w:rsid w:val="0AC2576C"/>
    <w:rsid w:val="0BC4B168"/>
    <w:rsid w:val="0BE94573"/>
    <w:rsid w:val="0BED2481"/>
    <w:rsid w:val="0C868701"/>
    <w:rsid w:val="0CA19504"/>
    <w:rsid w:val="0EFD2C37"/>
    <w:rsid w:val="0F555261"/>
    <w:rsid w:val="0FDD0F4A"/>
    <w:rsid w:val="10BAB635"/>
    <w:rsid w:val="113FE40F"/>
    <w:rsid w:val="11CF49C3"/>
    <w:rsid w:val="135352F2"/>
    <w:rsid w:val="138D9CC4"/>
    <w:rsid w:val="140A2123"/>
    <w:rsid w:val="146CBE54"/>
    <w:rsid w:val="150CF92F"/>
    <w:rsid w:val="16D98712"/>
    <w:rsid w:val="16E61EC3"/>
    <w:rsid w:val="17E86644"/>
    <w:rsid w:val="1811B6CA"/>
    <w:rsid w:val="181AD4AA"/>
    <w:rsid w:val="1822BA5E"/>
    <w:rsid w:val="18D1740B"/>
    <w:rsid w:val="1955381E"/>
    <w:rsid w:val="1A6BFD2F"/>
    <w:rsid w:val="1C2FC099"/>
    <w:rsid w:val="1C5EA7DC"/>
    <w:rsid w:val="1C9FCEAB"/>
    <w:rsid w:val="1CC308EB"/>
    <w:rsid w:val="1CD5E432"/>
    <w:rsid w:val="1E0853FA"/>
    <w:rsid w:val="1E54F8AF"/>
    <w:rsid w:val="1F0FEF16"/>
    <w:rsid w:val="1F6B762B"/>
    <w:rsid w:val="1FEA9647"/>
    <w:rsid w:val="1FF19A70"/>
    <w:rsid w:val="2009E5DA"/>
    <w:rsid w:val="21BB1866"/>
    <w:rsid w:val="224A54CE"/>
    <w:rsid w:val="2449DC19"/>
    <w:rsid w:val="24A42481"/>
    <w:rsid w:val="24B99319"/>
    <w:rsid w:val="258D63FB"/>
    <w:rsid w:val="25C1E961"/>
    <w:rsid w:val="25E5AC7A"/>
    <w:rsid w:val="268D2934"/>
    <w:rsid w:val="2746136D"/>
    <w:rsid w:val="28267B97"/>
    <w:rsid w:val="283C2630"/>
    <w:rsid w:val="289B84A3"/>
    <w:rsid w:val="2994CCDD"/>
    <w:rsid w:val="2995AFCD"/>
    <w:rsid w:val="2C4BE56A"/>
    <w:rsid w:val="2C8E471D"/>
    <w:rsid w:val="2CE00891"/>
    <w:rsid w:val="2E903503"/>
    <w:rsid w:val="2FFAE4BC"/>
    <w:rsid w:val="33D89386"/>
    <w:rsid w:val="347EFBC1"/>
    <w:rsid w:val="34DD768D"/>
    <w:rsid w:val="36CA336E"/>
    <w:rsid w:val="3793AC2A"/>
    <w:rsid w:val="38AA54D7"/>
    <w:rsid w:val="39A77DA9"/>
    <w:rsid w:val="3B7BB4E4"/>
    <w:rsid w:val="3C084838"/>
    <w:rsid w:val="3CE1E568"/>
    <w:rsid w:val="3EBC96F3"/>
    <w:rsid w:val="3EF5F3AC"/>
    <w:rsid w:val="3F0C2A89"/>
    <w:rsid w:val="419CB9B6"/>
    <w:rsid w:val="430D0A24"/>
    <w:rsid w:val="430D9B7B"/>
    <w:rsid w:val="43DB1AB9"/>
    <w:rsid w:val="44DCFD24"/>
    <w:rsid w:val="462893BB"/>
    <w:rsid w:val="47E19E1B"/>
    <w:rsid w:val="484C848C"/>
    <w:rsid w:val="4AB62D8D"/>
    <w:rsid w:val="4BBBD93E"/>
    <w:rsid w:val="4BCC9FC2"/>
    <w:rsid w:val="4CF972D1"/>
    <w:rsid w:val="4D426975"/>
    <w:rsid w:val="4F2BDBD6"/>
    <w:rsid w:val="4F4B78B9"/>
    <w:rsid w:val="4FC47112"/>
    <w:rsid w:val="50EA1290"/>
    <w:rsid w:val="511BFE8A"/>
    <w:rsid w:val="521311A9"/>
    <w:rsid w:val="5486BC63"/>
    <w:rsid w:val="54B5BF45"/>
    <w:rsid w:val="5530600D"/>
    <w:rsid w:val="569C28DF"/>
    <w:rsid w:val="57470665"/>
    <w:rsid w:val="57BA9AE8"/>
    <w:rsid w:val="584350DF"/>
    <w:rsid w:val="5AC98B6A"/>
    <w:rsid w:val="5AF76F2E"/>
    <w:rsid w:val="5B0187B1"/>
    <w:rsid w:val="5C49DF70"/>
    <w:rsid w:val="5C78A5EB"/>
    <w:rsid w:val="5CBFEAC0"/>
    <w:rsid w:val="5DA241D1"/>
    <w:rsid w:val="61F0E951"/>
    <w:rsid w:val="620B89D7"/>
    <w:rsid w:val="63D84995"/>
    <w:rsid w:val="65024596"/>
    <w:rsid w:val="66E3A774"/>
    <w:rsid w:val="674A8E11"/>
    <w:rsid w:val="67D7412C"/>
    <w:rsid w:val="6973118D"/>
    <w:rsid w:val="6C7659E4"/>
    <w:rsid w:val="6CCDDEC7"/>
    <w:rsid w:val="6F63D1C0"/>
    <w:rsid w:val="6FE25311"/>
    <w:rsid w:val="70A400B5"/>
    <w:rsid w:val="74658B90"/>
    <w:rsid w:val="74EC68F0"/>
    <w:rsid w:val="750654AC"/>
    <w:rsid w:val="75E6AF88"/>
    <w:rsid w:val="77104691"/>
    <w:rsid w:val="771CAD77"/>
    <w:rsid w:val="7777ED00"/>
    <w:rsid w:val="77F5527C"/>
    <w:rsid w:val="786D4095"/>
    <w:rsid w:val="799122DD"/>
    <w:rsid w:val="79D51DAD"/>
    <w:rsid w:val="7A1EAE36"/>
    <w:rsid w:val="7B2CF33E"/>
    <w:rsid w:val="7B45F0FB"/>
    <w:rsid w:val="7B6C0452"/>
    <w:rsid w:val="7BA4FC95"/>
    <w:rsid w:val="7D0CBE6F"/>
    <w:rsid w:val="7D6337E2"/>
    <w:rsid w:val="7DB40789"/>
    <w:rsid w:val="7DD29DC7"/>
    <w:rsid w:val="7F55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2E7014"/>
  <w15:docId w15:val="{FADE20D1-397F-4FD7-B006-EF209D8F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5DC1"/>
    <w:pPr>
      <w:spacing w:after="200" w:line="288" w:lineRule="auto"/>
    </w:pPr>
    <w:rPr>
      <w:rFonts w:ascii="Calibri" w:hAnsi="Calibri"/>
      <w:i/>
      <w:iCs/>
    </w:rPr>
  </w:style>
  <w:style w:type="paragraph" w:styleId="Heading2">
    <w:name w:val="heading 2"/>
    <w:basedOn w:val="Normal"/>
    <w:next w:val="Normal"/>
    <w:qFormat/>
    <w:rsid w:val="003E2C54"/>
    <w:pPr>
      <w:keepNext/>
      <w:spacing w:after="0" w:line="312" w:lineRule="auto"/>
      <w:outlineLvl w:val="1"/>
    </w:pPr>
    <w:rPr>
      <w:rFonts w:ascii="Helvetica 55 Roman" w:hAnsi="Helvetica 55 Roman"/>
      <w:b/>
      <w:bCs/>
      <w:i w:val="0"/>
      <w:iCs w:val="0"/>
      <w:sz w:val="24"/>
      <w:u w:val="single"/>
      <w:lang w:bidi="he-IL"/>
    </w:rPr>
  </w:style>
  <w:style w:type="paragraph" w:styleId="Heading5">
    <w:name w:val="heading 5"/>
    <w:basedOn w:val="Normal"/>
    <w:next w:val="Normal"/>
    <w:qFormat/>
    <w:rsid w:val="003E2C54"/>
    <w:pPr>
      <w:keepNext/>
      <w:spacing w:after="0" w:line="360" w:lineRule="auto"/>
      <w:outlineLvl w:val="4"/>
    </w:pPr>
    <w:rPr>
      <w:rFonts w:ascii="Helvetica" w:hAnsi="Helvetica"/>
      <w:i w:val="0"/>
      <w:iCs w:val="0"/>
      <w:sz w:val="36"/>
      <w:lang w:bidi="he-IL"/>
    </w:rPr>
  </w:style>
  <w:style w:type="paragraph" w:styleId="Heading6">
    <w:name w:val="heading 6"/>
    <w:basedOn w:val="Normal"/>
    <w:next w:val="Normal"/>
    <w:qFormat/>
    <w:rsid w:val="003E2C54"/>
    <w:pPr>
      <w:keepNext/>
      <w:spacing w:after="0" w:line="360" w:lineRule="auto"/>
      <w:ind w:right="-1559"/>
      <w:jc w:val="both"/>
      <w:outlineLvl w:val="5"/>
    </w:pPr>
    <w:rPr>
      <w:rFonts w:ascii="Helvetica" w:hAnsi="Helvetica"/>
      <w:b/>
      <w:i w:val="0"/>
      <w:iCs w:val="0"/>
      <w:sz w:val="22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C650D"/>
    <w:pPr>
      <w:tabs>
        <w:tab w:val="center" w:pos="4320"/>
        <w:tab w:val="right" w:pos="8640"/>
      </w:tabs>
      <w:spacing w:after="0" w:line="240" w:lineRule="auto"/>
    </w:pPr>
    <w:rPr>
      <w:rFonts w:ascii="Helvetica 55 Roman" w:hAnsi="Helvetica 55 Roman"/>
      <w:i w:val="0"/>
      <w:iCs w:val="0"/>
      <w:sz w:val="24"/>
      <w:lang w:eastAsia="en-US"/>
    </w:rPr>
  </w:style>
  <w:style w:type="paragraph" w:styleId="Footer">
    <w:name w:val="footer"/>
    <w:basedOn w:val="Normal"/>
    <w:rsid w:val="00BC650D"/>
    <w:pPr>
      <w:tabs>
        <w:tab w:val="center" w:pos="4320"/>
        <w:tab w:val="right" w:pos="8640"/>
      </w:tabs>
      <w:spacing w:after="0" w:line="240" w:lineRule="auto"/>
    </w:pPr>
    <w:rPr>
      <w:rFonts w:ascii="Helvetica 55 Roman" w:hAnsi="Helvetica 55 Roman"/>
      <w:i w:val="0"/>
      <w:iCs w:val="0"/>
      <w:sz w:val="24"/>
      <w:lang w:eastAsia="en-US"/>
    </w:rPr>
  </w:style>
  <w:style w:type="table" w:styleId="TableGrid">
    <w:name w:val="Table Grid"/>
    <w:basedOn w:val="TableNormal"/>
    <w:rsid w:val="00BC6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BC650D"/>
    <w:rPr>
      <w:color w:val="0000FF"/>
      <w:u w:val="single"/>
    </w:rPr>
  </w:style>
  <w:style w:type="paragraph" w:styleId="BodyText">
    <w:name w:val="Body Text"/>
    <w:basedOn w:val="Normal"/>
    <w:rsid w:val="003E2C54"/>
    <w:pPr>
      <w:spacing w:after="0" w:line="240" w:lineRule="auto"/>
    </w:pPr>
    <w:rPr>
      <w:rFonts w:ascii="Helvetica 55 Roman" w:hAnsi="Helvetica 55 Roman"/>
      <w:i w:val="0"/>
      <w:iCs w:val="0"/>
      <w:sz w:val="24"/>
      <w:lang w:bidi="he-IL"/>
    </w:rPr>
  </w:style>
  <w:style w:type="paragraph" w:styleId="BodyText2">
    <w:name w:val="Body Text 2"/>
    <w:basedOn w:val="Normal"/>
    <w:rsid w:val="003E2C54"/>
    <w:pPr>
      <w:spacing w:after="0" w:line="240" w:lineRule="auto"/>
    </w:pPr>
    <w:rPr>
      <w:rFonts w:ascii="Helvetica 55 Roman" w:hAnsi="Helvetica 55 Roman"/>
      <w:i w:val="0"/>
      <w:iCs w:val="0"/>
      <w:sz w:val="22"/>
      <w:szCs w:val="22"/>
      <w:lang w:bidi="he-IL"/>
    </w:rPr>
  </w:style>
  <w:style w:type="paragraph" w:customStyle="1" w:styleId="PR-Headline">
    <w:name w:val="PR - Headline"/>
    <w:rsid w:val="008D1140"/>
    <w:pPr>
      <w:spacing w:line="360" w:lineRule="auto"/>
      <w:jc w:val="both"/>
    </w:pPr>
    <w:rPr>
      <w:rFonts w:ascii="Helvetica" w:hAnsi="Helvetica"/>
      <w:b/>
      <w:sz w:val="36"/>
      <w:lang w:bidi="he-IL"/>
    </w:rPr>
  </w:style>
  <w:style w:type="paragraph" w:customStyle="1" w:styleId="PR-BodyText">
    <w:name w:val="PR - Body Text"/>
    <w:rsid w:val="00E772AA"/>
    <w:pPr>
      <w:spacing w:line="360" w:lineRule="auto"/>
    </w:pPr>
    <w:rPr>
      <w:rFonts w:ascii="Helvetica" w:hAnsi="Helvetica"/>
      <w:sz w:val="22"/>
      <w:szCs w:val="24"/>
      <w:lang w:val="en-US" w:eastAsia="en-US"/>
    </w:rPr>
  </w:style>
  <w:style w:type="paragraph" w:customStyle="1" w:styleId="PR-Forimmediaterelease">
    <w:name w:val="PR - For immediate release"/>
    <w:next w:val="PR-Headline"/>
    <w:rsid w:val="00612D4B"/>
    <w:pPr>
      <w:spacing w:line="360" w:lineRule="auto"/>
    </w:pPr>
    <w:rPr>
      <w:rFonts w:ascii="Helvetica" w:hAnsi="Helvetica"/>
      <w:b/>
      <w:sz w:val="22"/>
      <w:lang w:bidi="he-IL"/>
    </w:rPr>
  </w:style>
  <w:style w:type="paragraph" w:customStyle="1" w:styleId="PR-Notesbulleted">
    <w:name w:val="PR - Notes bulleted"/>
    <w:rsid w:val="00E772AA"/>
    <w:pPr>
      <w:numPr>
        <w:numId w:val="1"/>
      </w:numPr>
    </w:pPr>
    <w:rPr>
      <w:rFonts w:ascii="Helvetica" w:hAnsi="Helvetica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FC35F8"/>
    <w:pPr>
      <w:spacing w:after="0" w:line="240" w:lineRule="auto"/>
    </w:pPr>
    <w:rPr>
      <w:rFonts w:ascii="Tahoma" w:hAnsi="Tahoma" w:cs="Tahoma"/>
      <w:i w:val="0"/>
      <w:iCs w:val="0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FC35F8"/>
    <w:rPr>
      <w:rFonts w:ascii="Tahoma" w:hAnsi="Tahoma" w:cs="Tahoma"/>
      <w:sz w:val="16"/>
      <w:szCs w:val="16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A15DC1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15DC1"/>
    <w:rPr>
      <w:rFonts w:ascii="Cambria" w:hAnsi="Cambria"/>
      <w:i/>
      <w:iCs/>
      <w:color w:val="FFFFFF"/>
      <w:spacing w:val="10"/>
      <w:sz w:val="48"/>
      <w:szCs w:val="48"/>
      <w:shd w:val="clear" w:color="auto" w:fill="C050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teve.clarke@sustrans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1" Type="http://schemas.openxmlformats.org/officeDocument/2006/relationships/hyperlink" Target="mailto:steve.clarke@sustrans.org.uk" TargetMode="Externa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dmin\UserScope\Resources\Microsoft%20Office\Sustrans%20Templates\Headed%20Paper\Englan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dd3a458f-664c-47e4-8a2d-a299ea1879d7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8" ma:contentTypeDescription="Create a new document." ma:contentTypeScope="" ma:versionID="b2ca3adbf265b47a84adf4c3d0360dbf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58f59e53aa5a6f62fc2a24cddb51863e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d4875d-7db7-4fd4-9b0a-6c7d947c7bbb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03e447-c14d-4df8-a6d4-6d063d1d4db6" xsi:nil="true"/>
    <lcf76f155ced4ddcb4097134ff3c332f xmlns="78b232d6-4439-448b-a7c2-24006a10525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6A1C2A-0028-4C93-BD6B-3004451DA9C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E146289-ECB6-427E-B210-0941A2E03D18}"/>
</file>

<file path=customXml/itemProps3.xml><?xml version="1.0" encoding="utf-8"?>
<ds:datastoreItem xmlns:ds="http://schemas.openxmlformats.org/officeDocument/2006/customXml" ds:itemID="{4673A7B3-D7FC-43CB-B3BB-E9C75A701042}">
  <ds:schemaRefs>
    <ds:schemaRef ds:uri="http://schemas.microsoft.com/office/2006/metadata/properties"/>
    <ds:schemaRef ds:uri="http://schemas.microsoft.com/office/infopath/2007/PartnerControls"/>
    <ds:schemaRef ds:uri="eb8dbbb7-6de1-4957-84dd-88d235fe7bc5"/>
    <ds:schemaRef ds:uri="1595fcc6-4511-4af8-84a9-bde52c228a56"/>
  </ds:schemaRefs>
</ds:datastoreItem>
</file>

<file path=customXml/itemProps4.xml><?xml version="1.0" encoding="utf-8"?>
<ds:datastoreItem xmlns:ds="http://schemas.openxmlformats.org/officeDocument/2006/customXml" ds:itemID="{1988046B-6092-4BEE-A313-0F45926007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England</Template>
  <TotalTime>26</TotalTime>
  <Pages>2</Pages>
  <Words>387</Words>
  <Characters>2186</Characters>
  <Application>Microsoft Office Word</Application>
  <DocSecurity>4</DocSecurity>
  <Lines>18</Lines>
  <Paragraphs>5</Paragraphs>
  <ScaleCrop>false</ScaleCrop>
  <Company>Sustrans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immediate release: Draft</dc:title>
  <dc:creator>Gemma Hughes</dc:creator>
  <cp:lastModifiedBy>Tracy Beedle</cp:lastModifiedBy>
  <cp:revision>2</cp:revision>
  <cp:lastPrinted>2024-07-16T09:01:00Z</cp:lastPrinted>
  <dcterms:created xsi:type="dcterms:W3CDTF">2024-07-16T09:27:00Z</dcterms:created>
  <dcterms:modified xsi:type="dcterms:W3CDTF">2024-07-16T09:27:00Z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Department Field">
    <vt:lpwstr/>
  </property>
  <property fmtid="{D5CDD505-2E9C-101B-9397-08002B2CF9AE}" pid="4" name="Location Field">
    <vt:lpwstr/>
  </property>
  <property fmtid="{D5CDD505-2E9C-101B-9397-08002B2CF9AE}" pid="5" name="MediaServiceImageTags">
    <vt:lpwstr/>
  </property>
</Properties>
</file>